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7288" w:rsidRPr="00C97450" w:rsidRDefault="00377288" w:rsidP="00377288">
      <w:pPr>
        <w:jc w:val="center"/>
        <w:rPr>
          <w:lang w:val="es-MX"/>
        </w:rPr>
      </w:pPr>
      <w:bookmarkStart w:id="0" w:name="_GoBack"/>
      <w:bookmarkEnd w:id="0"/>
      <w:r w:rsidRPr="00C97450">
        <w:rPr>
          <w:rFonts w:ascii="Arial" w:hAnsi="Arial" w:cs="Arial"/>
          <w:b/>
          <w:sz w:val="24"/>
          <w:lang w:val="es-MX"/>
        </w:rPr>
        <w:t xml:space="preserve">BUQUE TIPO PATRULLA </w:t>
      </w:r>
      <w:r w:rsidR="00DF2521" w:rsidRPr="00C97450">
        <w:rPr>
          <w:rFonts w:ascii="Arial" w:hAnsi="Arial" w:cs="Arial"/>
          <w:b/>
          <w:sz w:val="24"/>
          <w:lang w:val="es-MX"/>
        </w:rPr>
        <w:t>OCEÁNICA</w:t>
      </w:r>
    </w:p>
    <w:p w:rsidR="00377288" w:rsidRPr="00C97450" w:rsidRDefault="005C1B3E" w:rsidP="00377288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4295955</wp:posOffset>
                </wp:positionH>
                <wp:positionV relativeFrom="paragraph">
                  <wp:posOffset>1616974</wp:posOffset>
                </wp:positionV>
                <wp:extent cx="370936" cy="103517"/>
                <wp:effectExtent l="0" t="0" r="10160" b="10795"/>
                <wp:wrapNone/>
                <wp:docPr id="48" name="Rectángul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936" cy="103517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397399E9" id="Rectángulo 48" o:spid="_x0000_s1026" style="position:absolute;margin-left:338.25pt;margin-top:127.3pt;width:29.2pt;height:8.1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" fillcolor="#a5a5a5 [2092]" strokecolor="#a5a5a5 [2092]" strokeweight="2pt"/>
            </w:pict>
          </mc:Fallback>
        </mc:AlternateContent>
      </w:r>
      <w:r w:rsidR="004D7EE6" w:rsidRPr="00C97450">
        <w:rPr>
          <w:noProof/>
          <w:lang w:val="es-MX" w:eastAsia="es-MX"/>
        </w:rPr>
        <w:drawing>
          <wp:inline distT="0" distB="0" distL="0" distR="0" wp14:anchorId="4AC3BC1D" wp14:editId="521476CE">
            <wp:extent cx="4392000" cy="2508656"/>
            <wp:effectExtent l="0" t="0" r="8890" b="6350"/>
            <wp:docPr id="6" name="Imagen 6" descr="MVC-550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VC-550S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2000" cy="2508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EE6" w:rsidRPr="00C97450" w:rsidRDefault="004D7EE6" w:rsidP="00377288">
      <w:pPr>
        <w:jc w:val="center"/>
        <w:rPr>
          <w:rFonts w:ascii="Arial" w:hAnsi="Arial" w:cs="Arial"/>
          <w:sz w:val="24"/>
          <w:szCs w:val="24"/>
          <w:lang w:val="es-MX"/>
        </w:rPr>
      </w:pPr>
    </w:p>
    <w:p w:rsidR="00377288" w:rsidRPr="00C97450" w:rsidRDefault="00377288" w:rsidP="00377288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1C1EFC"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Valle </w:t>
      </w:r>
    </w:p>
    <w:p w:rsidR="001C1EFC" w:rsidRPr="00C97450" w:rsidRDefault="001C1EFC" w:rsidP="001C1EFC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F71857" w:rsidRPr="00C97450">
        <w:rPr>
          <w:rFonts w:ascii="Arial" w:hAnsi="Arial" w:cs="Arial"/>
          <w:spacing w:val="-3"/>
          <w:sz w:val="24"/>
          <w:szCs w:val="24"/>
          <w:lang w:val="es-MX"/>
        </w:rPr>
        <w:t>9</w:t>
      </w:r>
    </w:p>
    <w:p w:rsidR="00377288" w:rsidRPr="00C97450" w:rsidRDefault="00377288" w:rsidP="0037728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C542F">
        <w:rPr>
          <w:rFonts w:ascii="Arial" w:hAnsi="Arial" w:cs="Arial"/>
          <w:spacing w:val="-3"/>
          <w:sz w:val="24"/>
          <w:szCs w:val="24"/>
          <w:lang w:val="es-MX"/>
        </w:rPr>
        <w:t>Patrulla Oceánica</w:t>
      </w:r>
    </w:p>
    <w:p w:rsidR="00377288" w:rsidRPr="00C97450" w:rsidRDefault="00377288" w:rsidP="0037728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7B2CFD" w:rsidRPr="00C97450">
        <w:rPr>
          <w:rFonts w:ascii="Arial" w:hAnsi="Arial" w:cs="Arial"/>
          <w:sz w:val="24"/>
          <w:szCs w:val="24"/>
          <w:lang w:val="es-MX"/>
        </w:rPr>
        <w:t>Eslora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: </w:t>
      </w:r>
      <w:r w:rsidR="00805506">
        <w:rPr>
          <w:rFonts w:ascii="Arial" w:hAnsi="Arial" w:cs="Arial"/>
          <w:sz w:val="24"/>
          <w:szCs w:val="24"/>
          <w:lang w:val="es-MX"/>
        </w:rPr>
        <w:t>67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4D7EE6" w:rsidRPr="00C97450">
        <w:rPr>
          <w:rFonts w:ascii="Arial" w:hAnsi="Arial" w:cs="Arial"/>
          <w:spacing w:val="-3"/>
          <w:sz w:val="24"/>
          <w:szCs w:val="24"/>
          <w:lang w:val="es-MX"/>
        </w:rPr>
        <w:t>4</w:t>
      </w:r>
      <w:r w:rsidR="00805506">
        <w:rPr>
          <w:rFonts w:ascii="Arial" w:hAnsi="Arial" w:cs="Arial"/>
          <w:spacing w:val="-3"/>
          <w:sz w:val="24"/>
          <w:szCs w:val="24"/>
          <w:lang w:val="es-MX"/>
        </w:rPr>
        <w:t>1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</w:t>
      </w:r>
      <w:r w:rsidR="007B2CFD" w:rsidRPr="00C97450">
        <w:rPr>
          <w:rFonts w:ascii="Arial" w:hAnsi="Arial" w:cs="Arial"/>
          <w:spacing w:val="-3"/>
          <w:sz w:val="24"/>
          <w:szCs w:val="24"/>
          <w:lang w:val="es-MX"/>
        </w:rPr>
        <w:t>Calado</w:t>
      </w:r>
      <w:r w:rsidR="008C542F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="007B2CFD"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</w:t>
      </w:r>
      <w:r w:rsidR="00805506">
        <w:rPr>
          <w:rFonts w:ascii="Arial" w:hAnsi="Arial" w:cs="Arial"/>
          <w:spacing w:val="-3"/>
          <w:sz w:val="24"/>
          <w:szCs w:val="24"/>
          <w:lang w:val="es-MX"/>
        </w:rPr>
        <w:t>2.80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5.</w:t>
      </w:r>
      <w:r w:rsidR="00805506">
        <w:rPr>
          <w:rFonts w:ascii="Arial" w:hAnsi="Arial" w:cs="Arial"/>
          <w:spacing w:val="-3"/>
          <w:sz w:val="24"/>
          <w:szCs w:val="24"/>
          <w:lang w:val="es-MX"/>
        </w:rPr>
        <w:t>33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377288" w:rsidRPr="00C97450" w:rsidRDefault="00377288" w:rsidP="0037728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="007B2CFD" w:rsidRPr="00C97450">
        <w:rPr>
          <w:rFonts w:ascii="Arial" w:hAnsi="Arial" w:cs="Arial"/>
          <w:sz w:val="24"/>
          <w:szCs w:val="24"/>
          <w:lang w:val="es-MX"/>
        </w:rPr>
        <w:tab/>
      </w:r>
      <w:r w:rsidR="007B2CFD" w:rsidRPr="00C97450">
        <w:rPr>
          <w:rFonts w:ascii="Arial" w:hAnsi="Arial" w:cs="Arial"/>
          <w:sz w:val="24"/>
          <w:szCs w:val="24"/>
          <w:lang w:val="es-MX"/>
        </w:rPr>
        <w:tab/>
      </w:r>
      <w:r w:rsidR="007B2CFD" w:rsidRPr="00C97450">
        <w:rPr>
          <w:rFonts w:ascii="Arial" w:hAnsi="Arial"/>
          <w:spacing w:val="-3"/>
          <w:sz w:val="24"/>
          <w:lang w:val="es-MX"/>
        </w:rPr>
        <w:t>1,</w:t>
      </w:r>
      <w:r w:rsidR="00805506">
        <w:rPr>
          <w:rFonts w:ascii="Arial" w:hAnsi="Arial"/>
          <w:spacing w:val="-3"/>
          <w:sz w:val="24"/>
          <w:lang w:val="es-MX"/>
        </w:rPr>
        <w:t>0</w:t>
      </w:r>
      <w:r w:rsidR="004D7EE6" w:rsidRPr="00C97450">
        <w:rPr>
          <w:rFonts w:ascii="Arial" w:hAnsi="Arial"/>
          <w:spacing w:val="-3"/>
          <w:sz w:val="24"/>
          <w:lang w:val="es-MX"/>
        </w:rPr>
        <w:t>2</w:t>
      </w:r>
      <w:r w:rsidR="00805506">
        <w:rPr>
          <w:rFonts w:ascii="Arial" w:hAnsi="Arial"/>
          <w:spacing w:val="-3"/>
          <w:sz w:val="24"/>
          <w:lang w:val="es-MX"/>
        </w:rPr>
        <w:t>3</w:t>
      </w:r>
      <w:r w:rsidR="007B2CFD"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377288" w:rsidRPr="00C97450" w:rsidRDefault="00377288" w:rsidP="0037728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="007B2CFD" w:rsidRPr="00C97450">
        <w:rPr>
          <w:rFonts w:ascii="Arial" w:hAnsi="Arial"/>
          <w:spacing w:val="-3"/>
          <w:sz w:val="24"/>
          <w:lang w:val="es-MX"/>
        </w:rPr>
        <w:tab/>
      </w:r>
      <w:r w:rsidR="009973BF">
        <w:rPr>
          <w:rFonts w:ascii="Arial" w:hAnsi="Arial"/>
          <w:spacing w:val="-3"/>
          <w:sz w:val="24"/>
          <w:lang w:val="es-MX"/>
        </w:rPr>
        <w:t>59</w:t>
      </w:r>
      <w:r w:rsidR="007B2CFD"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377288" w:rsidRPr="00C97450" w:rsidRDefault="00377288" w:rsidP="00991D2A">
      <w:pPr>
        <w:ind w:left="851" w:hanging="851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="00991D2A" w:rsidRPr="00C97450">
        <w:rPr>
          <w:rFonts w:ascii="Arial" w:hAnsi="Arial" w:cs="Arial"/>
          <w:sz w:val="24"/>
          <w:szCs w:val="24"/>
          <w:lang w:val="es-MX"/>
        </w:rPr>
        <w:t>Realizar operaciones de patrullaje y vigilancia, para mantener el estado de derecho en la mar, mediante operaciones de búsqueda y rescate para salvaguarda la vida humana en la mar.</w:t>
      </w:r>
    </w:p>
    <w:p w:rsidR="00377288" w:rsidRPr="00C97450" w:rsidRDefault="00377288" w:rsidP="00377288">
      <w:pPr>
        <w:jc w:val="center"/>
        <w:rPr>
          <w:lang w:val="es-MX"/>
        </w:rPr>
      </w:pPr>
    </w:p>
    <w:p w:rsidR="00377288" w:rsidRPr="00C97450" w:rsidRDefault="00377288" w:rsidP="00377288">
      <w:pPr>
        <w:jc w:val="center"/>
        <w:rPr>
          <w:lang w:val="es-MX"/>
        </w:rPr>
      </w:pPr>
    </w:p>
    <w:p w:rsidR="007B2CFD" w:rsidRPr="00C97450" w:rsidRDefault="007B2CFD">
      <w:pPr>
        <w:rPr>
          <w:lang w:val="es-MX"/>
        </w:rPr>
      </w:pPr>
      <w:r w:rsidRPr="00C97450">
        <w:rPr>
          <w:lang w:val="es-MX"/>
        </w:rPr>
        <w:br w:type="page"/>
      </w:r>
    </w:p>
    <w:p w:rsidR="007B2CFD" w:rsidRPr="00C97450" w:rsidRDefault="007B2CFD" w:rsidP="004D7EE6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lastRenderedPageBreak/>
        <w:t xml:space="preserve">BUQUE TIPO PATRULLA </w:t>
      </w:r>
      <w:r w:rsidR="00DF2521" w:rsidRPr="00C97450">
        <w:rPr>
          <w:rFonts w:ascii="Arial" w:hAnsi="Arial" w:cs="Arial"/>
          <w:b/>
          <w:sz w:val="24"/>
          <w:lang w:val="es-MX"/>
        </w:rPr>
        <w:t>OCEÁNICA</w:t>
      </w:r>
    </w:p>
    <w:p w:rsidR="004D7EE6" w:rsidRPr="00C97450" w:rsidRDefault="005C1B3E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4056380</wp:posOffset>
                </wp:positionH>
                <wp:positionV relativeFrom="paragraph">
                  <wp:posOffset>1661605</wp:posOffset>
                </wp:positionV>
                <wp:extent cx="336430" cy="112143"/>
                <wp:effectExtent l="0" t="0" r="6985" b="2540"/>
                <wp:wrapNone/>
                <wp:docPr id="52" name="Rectángul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430" cy="112143"/>
                        </a:xfrm>
                        <a:prstGeom prst="rect">
                          <a:avLst/>
                        </a:prstGeom>
                        <a:solidFill>
                          <a:srgbClr val="66669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720E4989" id="Rectángulo 52" o:spid="_x0000_s1026" style="position:absolute;margin-left:319.4pt;margin-top:130.85pt;width:26.5pt;height:8.8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" fillcolor="#669" stroked="f" strokeweight="2pt"/>
            </w:pict>
          </mc:Fallback>
        </mc:AlternateContent>
      </w:r>
      <w:r w:rsidR="002F12E1"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inline distT="0" distB="0" distL="0" distR="0" wp14:anchorId="0971B647" wp14:editId="6A6A68D4">
            <wp:extent cx="4663689" cy="2509026"/>
            <wp:effectExtent l="0" t="0" r="3810" b="5715"/>
            <wp:docPr id="3" name="Imagen 3" descr="URI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RIBE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" t="1716" r="1375" b="2787"/>
                    <a:stretch/>
                  </pic:blipFill>
                  <pic:spPr bwMode="auto">
                    <a:xfrm>
                      <a:off x="0" y="0"/>
                      <a:ext cx="4685133" cy="252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CFD" w:rsidRPr="00C97450" w:rsidRDefault="007B2CFD" w:rsidP="007B2CF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1C1EFC"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Uribe </w:t>
      </w:r>
    </w:p>
    <w:p w:rsidR="001C1EFC" w:rsidRPr="00C97450" w:rsidRDefault="001C1EFC" w:rsidP="001C1EFC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F71857" w:rsidRPr="00C97450">
        <w:rPr>
          <w:rFonts w:ascii="Arial" w:hAnsi="Arial" w:cs="Arial"/>
          <w:spacing w:val="-3"/>
          <w:sz w:val="24"/>
          <w:szCs w:val="24"/>
          <w:lang w:val="es-MX"/>
        </w:rPr>
        <w:t>5</w:t>
      </w:r>
    </w:p>
    <w:p w:rsidR="007B2CFD" w:rsidRPr="00C97450" w:rsidRDefault="007B2CFD" w:rsidP="007B2CF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1C1EFC" w:rsidRPr="00C97450">
        <w:rPr>
          <w:rFonts w:ascii="Arial" w:hAnsi="Arial" w:cs="Arial"/>
          <w:spacing w:val="-3"/>
          <w:sz w:val="24"/>
          <w:szCs w:val="24"/>
          <w:lang w:val="es-MX"/>
        </w:rPr>
        <w:t>Patrulla Oceánica</w:t>
      </w:r>
    </w:p>
    <w:p w:rsidR="007B2CFD" w:rsidRPr="00C97450" w:rsidRDefault="007B2CFD" w:rsidP="007B2CF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67 m; Calado</w:t>
      </w:r>
      <w:r w:rsidR="008C542F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3.52 m; Puntal: </w:t>
      </w:r>
      <w:r w:rsidR="009973BF">
        <w:rPr>
          <w:rFonts w:ascii="Arial" w:hAnsi="Arial" w:cs="Arial"/>
          <w:spacing w:val="-3"/>
          <w:sz w:val="24"/>
          <w:szCs w:val="24"/>
          <w:lang w:val="es-MX"/>
        </w:rPr>
        <w:t>18.04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7B2CFD" w:rsidRPr="00C97450" w:rsidRDefault="007B2CFD" w:rsidP="007B2CF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9973BF" w:rsidRPr="009973BF">
        <w:rPr>
          <w:rFonts w:ascii="Arial" w:hAnsi="Arial"/>
          <w:spacing w:val="-3"/>
          <w:sz w:val="24"/>
          <w:lang w:val="es-MX"/>
        </w:rPr>
        <w:t>964.18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7B2CFD" w:rsidRPr="00C97450" w:rsidRDefault="007B2CFD" w:rsidP="007B2CF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5</w:t>
      </w:r>
      <w:r w:rsidR="004D7EE6" w:rsidRPr="00C97450">
        <w:rPr>
          <w:rFonts w:ascii="Arial" w:hAnsi="Arial"/>
          <w:spacing w:val="-3"/>
          <w:sz w:val="24"/>
          <w:lang w:val="es-MX"/>
        </w:rPr>
        <w:t>4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7B2CFD" w:rsidRPr="00C97450" w:rsidRDefault="007B2CFD" w:rsidP="00991D2A">
      <w:pPr>
        <w:ind w:left="851" w:hanging="851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="00991D2A" w:rsidRPr="00C97450">
        <w:rPr>
          <w:rFonts w:ascii="Arial" w:hAnsi="Arial" w:cs="Arial"/>
          <w:sz w:val="24"/>
          <w:szCs w:val="24"/>
          <w:lang w:val="es-MX"/>
        </w:rPr>
        <w:t>Realizar operaciones de patrullaje y vigilancia, para mantener el estado de derecho en la mar, mediante operaciones de búsqueda y rescate para salvaguarda la vida humana en la mar.</w:t>
      </w:r>
    </w:p>
    <w:p w:rsidR="007B2CFD" w:rsidRPr="00C97450" w:rsidRDefault="007B2CFD" w:rsidP="007B2CFD">
      <w:pPr>
        <w:jc w:val="center"/>
        <w:rPr>
          <w:lang w:val="es-MX"/>
        </w:rPr>
      </w:pPr>
    </w:p>
    <w:p w:rsidR="004D7EE6" w:rsidRPr="00C97450" w:rsidRDefault="004D7EE6">
      <w:pPr>
        <w:rPr>
          <w:lang w:val="es-MX"/>
        </w:rPr>
      </w:pPr>
      <w:r w:rsidRPr="00C97450">
        <w:rPr>
          <w:lang w:val="es-MX"/>
        </w:rPr>
        <w:br w:type="page"/>
      </w:r>
    </w:p>
    <w:p w:rsidR="004D7EE6" w:rsidRPr="00C97450" w:rsidRDefault="004D7EE6" w:rsidP="004D7EE6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 xml:space="preserve">BUQUE TIPO PATRULLA </w:t>
      </w:r>
      <w:r w:rsidR="00DF2521" w:rsidRPr="00C97450">
        <w:rPr>
          <w:rFonts w:ascii="Arial" w:hAnsi="Arial" w:cs="Arial"/>
          <w:b/>
          <w:sz w:val="24"/>
          <w:lang w:val="es-MX"/>
        </w:rPr>
        <w:t>OCEÁNICA</w:t>
      </w:r>
    </w:p>
    <w:p w:rsidR="004D7EE6" w:rsidRPr="00C97450" w:rsidRDefault="00D94CC2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b/>
          <w:noProof/>
          <w:spacing w:val="-3"/>
          <w:lang w:val="es-MX" w:eastAsia="es-MX"/>
        </w:rPr>
        <w:drawing>
          <wp:anchor distT="0" distB="0" distL="114300" distR="114300" simplePos="0" relativeHeight="251721728" behindDoc="0" locked="0" layoutInCell="1" allowOverlap="1" wp14:anchorId="6B8B10F6" wp14:editId="5116943E">
            <wp:simplePos x="0" y="0"/>
            <wp:positionH relativeFrom="column">
              <wp:posOffset>4072065</wp:posOffset>
            </wp:positionH>
            <wp:positionV relativeFrom="paragraph">
              <wp:posOffset>2005330</wp:posOffset>
            </wp:positionV>
            <wp:extent cx="320040" cy="153035"/>
            <wp:effectExtent l="0" t="0" r="3810" b="0"/>
            <wp:wrapNone/>
            <wp:docPr id="4" name="Imagen 4" descr="Diapositiv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iapositiva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69" t="55066" r="25732" b="40694"/>
                    <a:stretch/>
                  </pic:blipFill>
                  <pic:spPr bwMode="auto">
                    <a:xfrm>
                      <a:off x="0" y="0"/>
                      <a:ext cx="320040" cy="153035"/>
                    </a:xfrm>
                    <a:prstGeom prst="rect">
                      <a:avLst/>
                    </a:prstGeom>
                    <a:noFill/>
                    <a:ln w="6350" cap="flat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450">
        <w:rPr>
          <w:b/>
          <w:noProof/>
          <w:spacing w:val="-3"/>
          <w:lang w:val="es-MX" w:eastAsia="es-MX"/>
        </w:rPr>
        <w:drawing>
          <wp:inline distT="0" distB="0" distL="0" distR="0" wp14:anchorId="666E1E57" wp14:editId="298ECD1E">
            <wp:extent cx="4336053" cy="2588821"/>
            <wp:effectExtent l="19050" t="19050" r="26670" b="21590"/>
            <wp:docPr id="84" name="Imagen 84" descr="Diapositiv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iapositiva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586"/>
                    <a:stretch/>
                  </pic:blipFill>
                  <pic:spPr bwMode="auto">
                    <a:xfrm>
                      <a:off x="0" y="0"/>
                      <a:ext cx="4367739" cy="2607739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D7EE6" w:rsidRPr="00C97450" w:rsidRDefault="004D7EE6" w:rsidP="004D7EE6">
      <w:pPr>
        <w:rPr>
          <w:rFonts w:ascii="Arial" w:hAnsi="Arial" w:cs="Arial"/>
          <w:sz w:val="24"/>
          <w:szCs w:val="24"/>
          <w:lang w:val="es-MX"/>
        </w:rPr>
      </w:pPr>
    </w:p>
    <w:p w:rsidR="004D7EE6" w:rsidRPr="00C97450" w:rsidRDefault="004D7EE6" w:rsidP="004D7EE6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1C1EFC"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Holzinger </w:t>
      </w:r>
    </w:p>
    <w:p w:rsidR="001C1EFC" w:rsidRPr="00C97450" w:rsidRDefault="001C1EFC" w:rsidP="001C1EFC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F71857" w:rsidRPr="00C97450">
        <w:rPr>
          <w:rFonts w:ascii="Arial" w:hAnsi="Arial" w:cs="Arial"/>
          <w:spacing w:val="-3"/>
          <w:sz w:val="24"/>
          <w:szCs w:val="24"/>
          <w:lang w:val="es-MX"/>
        </w:rPr>
        <w:t>4</w:t>
      </w:r>
    </w:p>
    <w:p w:rsidR="004D7EE6" w:rsidRPr="00C97450" w:rsidRDefault="004D7EE6" w:rsidP="004D7EE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Patrulla Oceánica</w:t>
      </w:r>
    </w:p>
    <w:p w:rsidR="004D7EE6" w:rsidRPr="00C97450" w:rsidRDefault="004D7EE6" w:rsidP="004D7EE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9973BF">
        <w:rPr>
          <w:rFonts w:ascii="Arial" w:hAnsi="Arial" w:cs="Arial"/>
          <w:spacing w:val="-3"/>
          <w:sz w:val="24"/>
          <w:szCs w:val="24"/>
          <w:lang w:val="es-MX"/>
        </w:rPr>
        <w:t>74.70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C542F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3.</w:t>
      </w:r>
      <w:r w:rsidR="009973BF">
        <w:rPr>
          <w:rFonts w:ascii="Arial" w:hAnsi="Arial" w:cs="Arial"/>
          <w:spacing w:val="-3"/>
          <w:sz w:val="24"/>
          <w:szCs w:val="24"/>
          <w:lang w:val="es-MX"/>
        </w:rPr>
        <w:t>18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5.50 m</w:t>
      </w:r>
    </w:p>
    <w:p w:rsidR="004D7EE6" w:rsidRPr="00C97450" w:rsidRDefault="004D7EE6" w:rsidP="004D7EE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/>
          <w:spacing w:val="-3"/>
          <w:sz w:val="24"/>
          <w:lang w:val="es-MX"/>
        </w:rPr>
        <w:t>1,</w:t>
      </w:r>
      <w:r w:rsidR="009973BF">
        <w:rPr>
          <w:rFonts w:ascii="Arial" w:hAnsi="Arial"/>
          <w:spacing w:val="-3"/>
          <w:sz w:val="24"/>
          <w:lang w:val="es-MX"/>
        </w:rPr>
        <w:t>070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4D7EE6" w:rsidRPr="00C97450" w:rsidRDefault="004D7EE6" w:rsidP="004D7EE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576514" w:rsidRPr="00C97450">
        <w:rPr>
          <w:rFonts w:ascii="Arial" w:hAnsi="Arial"/>
          <w:spacing w:val="-3"/>
          <w:sz w:val="24"/>
          <w:lang w:val="es-MX"/>
        </w:rPr>
        <w:t>72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991D2A" w:rsidRPr="00C97450" w:rsidRDefault="00991D2A" w:rsidP="00991D2A">
      <w:pPr>
        <w:ind w:left="851" w:hanging="851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Misión: Realizar operaciones de patrullaje y vigilancia, para mantener el estado de derecho en la mar, mediante operaciones de búsqueda y rescate para salvaguarda la vida humana en la mar.</w:t>
      </w:r>
    </w:p>
    <w:p w:rsidR="004D7EE6" w:rsidRPr="00C97450" w:rsidRDefault="004D7EE6" w:rsidP="00377288">
      <w:pPr>
        <w:jc w:val="center"/>
        <w:rPr>
          <w:lang w:val="es-MX"/>
        </w:rPr>
      </w:pPr>
    </w:p>
    <w:p w:rsidR="007534CD" w:rsidRPr="00C97450" w:rsidRDefault="007534CD">
      <w:pPr>
        <w:rPr>
          <w:lang w:val="es-MX"/>
        </w:rPr>
      </w:pPr>
      <w:r w:rsidRPr="00C97450">
        <w:rPr>
          <w:lang w:val="es-MX"/>
        </w:rPr>
        <w:br w:type="page"/>
      </w:r>
    </w:p>
    <w:p w:rsidR="007534CD" w:rsidRPr="00C97450" w:rsidRDefault="007534CD" w:rsidP="007534CD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 xml:space="preserve">BUQUE TIPO PATRULLA </w:t>
      </w:r>
      <w:r w:rsidR="00DF2521" w:rsidRPr="00C97450">
        <w:rPr>
          <w:rFonts w:ascii="Arial" w:hAnsi="Arial" w:cs="Arial"/>
          <w:b/>
          <w:sz w:val="24"/>
          <w:lang w:val="es-MX"/>
        </w:rPr>
        <w:t>OCEÁNICA</w:t>
      </w:r>
    </w:p>
    <w:p w:rsidR="007534CD" w:rsidRPr="00C97450" w:rsidRDefault="00F368D6" w:rsidP="007534CD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8"/>
          <w:szCs w:val="28"/>
          <w:lang w:val="es-MX" w:eastAsia="es-MX"/>
        </w:rPr>
        <w:drawing>
          <wp:anchor distT="0" distB="0" distL="114300" distR="114300" simplePos="0" relativeHeight="251713536" behindDoc="0" locked="0" layoutInCell="1" allowOverlap="1" wp14:anchorId="03DF2254" wp14:editId="22349AC7">
            <wp:simplePos x="0" y="0"/>
            <wp:positionH relativeFrom="column">
              <wp:posOffset>1466642</wp:posOffset>
            </wp:positionH>
            <wp:positionV relativeFrom="paragraph">
              <wp:posOffset>1543553</wp:posOffset>
            </wp:positionV>
            <wp:extent cx="298800" cy="144000"/>
            <wp:effectExtent l="0" t="0" r="6350" b="8890"/>
            <wp:wrapNone/>
            <wp:docPr id="8" name="Imagen 8" descr="DSCF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F000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85" t="56853" r="71365" b="37815"/>
                    <a:stretch/>
                  </pic:blipFill>
                  <pic:spPr bwMode="auto">
                    <a:xfrm>
                      <a:off x="0" y="0"/>
                      <a:ext cx="298800" cy="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450">
        <w:rPr>
          <w:rFonts w:ascii="Arial" w:hAnsi="Arial" w:cs="Arial"/>
          <w:noProof/>
          <w:sz w:val="28"/>
          <w:szCs w:val="28"/>
          <w:lang w:val="es-MX" w:eastAsia="es-MX"/>
        </w:rPr>
        <w:drawing>
          <wp:inline distT="0" distB="0" distL="0" distR="0" wp14:anchorId="2F52E6F8" wp14:editId="1A738379">
            <wp:extent cx="4323283" cy="2689124"/>
            <wp:effectExtent l="0" t="0" r="1270" b="0"/>
            <wp:docPr id="75" name="Imagen 75" descr="DSCF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F000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009" cy="2693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4CD" w:rsidRPr="00C97450" w:rsidRDefault="007534CD" w:rsidP="007534CD">
      <w:pPr>
        <w:rPr>
          <w:rFonts w:ascii="Arial" w:hAnsi="Arial" w:cs="Arial"/>
          <w:sz w:val="24"/>
          <w:szCs w:val="24"/>
          <w:lang w:val="es-MX"/>
        </w:rPr>
      </w:pPr>
    </w:p>
    <w:p w:rsidR="007534CD" w:rsidRPr="00C97450" w:rsidRDefault="007534CD" w:rsidP="007534C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71857"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Sierra </w:t>
      </w:r>
    </w:p>
    <w:p w:rsidR="00F71857" w:rsidRPr="00C97450" w:rsidRDefault="00F71857" w:rsidP="007534C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3</w:t>
      </w:r>
    </w:p>
    <w:p w:rsidR="007534CD" w:rsidRPr="00C97450" w:rsidRDefault="007534CD" w:rsidP="007534C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Patrulla Oceánica</w:t>
      </w:r>
    </w:p>
    <w:p w:rsidR="007534CD" w:rsidRPr="00C97450" w:rsidRDefault="007534CD" w:rsidP="007534C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75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.88 m; Calado</w:t>
      </w:r>
      <w:r w:rsidR="005726AA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3.61 m; Puntal: 5.5</w:t>
      </w:r>
      <w:r w:rsidR="009973BF">
        <w:rPr>
          <w:rFonts w:ascii="Arial" w:hAnsi="Arial" w:cs="Arial"/>
          <w:spacing w:val="-3"/>
          <w:sz w:val="24"/>
          <w:szCs w:val="24"/>
          <w:lang w:val="es-MX"/>
        </w:rPr>
        <w:t>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7534CD" w:rsidRPr="00C97450" w:rsidRDefault="007534CD" w:rsidP="007534C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/>
          <w:spacing w:val="-3"/>
          <w:sz w:val="24"/>
          <w:lang w:val="es-MX"/>
        </w:rPr>
        <w:t>1,200 Toneladas</w:t>
      </w:r>
    </w:p>
    <w:p w:rsidR="007534CD" w:rsidRPr="00C97450" w:rsidRDefault="007534CD" w:rsidP="007534C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BD7188" w:rsidRPr="00C97450">
        <w:rPr>
          <w:rFonts w:ascii="Arial" w:hAnsi="Arial"/>
          <w:spacing w:val="-3"/>
          <w:sz w:val="24"/>
          <w:lang w:val="es-MX"/>
        </w:rPr>
        <w:t>7</w:t>
      </w:r>
      <w:r w:rsidR="009973BF">
        <w:rPr>
          <w:rFonts w:ascii="Arial" w:hAnsi="Arial"/>
          <w:spacing w:val="-3"/>
          <w:sz w:val="24"/>
          <w:lang w:val="es-MX"/>
        </w:rPr>
        <w:t>4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E42652" w:rsidRPr="00C97450" w:rsidRDefault="00E42652" w:rsidP="00E42652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Realizar operaciones de patrullaje y vigilancia, para mantener el estado de derecho en la mar, mediante operaciones de búsqueda y rescate para salvaguarda la vida humana en la mar, así como operaciones de apoyo a la población civil para garantizar la seguridad física de las personas ante situaciones de desastre.</w:t>
      </w:r>
    </w:p>
    <w:p w:rsidR="007534CD" w:rsidRPr="00C97450" w:rsidRDefault="007534CD" w:rsidP="007534CD">
      <w:pPr>
        <w:jc w:val="center"/>
        <w:rPr>
          <w:lang w:val="es-MX"/>
        </w:rPr>
      </w:pPr>
    </w:p>
    <w:p w:rsidR="007534CD" w:rsidRPr="00C97450" w:rsidRDefault="007534CD">
      <w:pPr>
        <w:rPr>
          <w:lang w:val="es-MX"/>
        </w:rPr>
      </w:pPr>
      <w:r w:rsidRPr="00C97450">
        <w:rPr>
          <w:lang w:val="es-MX"/>
        </w:rPr>
        <w:br w:type="page"/>
      </w:r>
    </w:p>
    <w:p w:rsidR="00BD7188" w:rsidRPr="00C97450" w:rsidRDefault="00BD7188" w:rsidP="00BD7188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 xml:space="preserve">BUQUE TIPO PATRULLA </w:t>
      </w:r>
      <w:r w:rsidR="00DF2521" w:rsidRPr="00C97450">
        <w:rPr>
          <w:rFonts w:ascii="Arial" w:hAnsi="Arial" w:cs="Arial"/>
          <w:b/>
          <w:sz w:val="24"/>
          <w:lang w:val="es-MX"/>
        </w:rPr>
        <w:t>OCEÁNICA</w:t>
      </w:r>
    </w:p>
    <w:p w:rsidR="00BD7188" w:rsidRPr="00C97450" w:rsidRDefault="00F368D6" w:rsidP="00BD7188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lang w:val="es-MX" w:eastAsia="es-MX"/>
        </w:rPr>
        <w:drawing>
          <wp:anchor distT="0" distB="0" distL="114300" distR="114300" simplePos="0" relativeHeight="251714560" behindDoc="0" locked="0" layoutInCell="1" allowOverlap="1" wp14:anchorId="69271955" wp14:editId="1C03BDA1">
            <wp:simplePos x="0" y="0"/>
            <wp:positionH relativeFrom="column">
              <wp:posOffset>1678675</wp:posOffset>
            </wp:positionH>
            <wp:positionV relativeFrom="paragraph">
              <wp:posOffset>1721134</wp:posOffset>
            </wp:positionV>
            <wp:extent cx="306555" cy="162294"/>
            <wp:effectExtent l="0" t="0" r="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46" t="60219" r="65440" b="36755"/>
                    <a:stretch/>
                  </pic:blipFill>
                  <pic:spPr bwMode="auto">
                    <a:xfrm>
                      <a:off x="0" y="0"/>
                      <a:ext cx="311470" cy="164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450">
        <w:rPr>
          <w:noProof/>
          <w:lang w:val="es-MX" w:eastAsia="es-MX"/>
        </w:rPr>
        <w:drawing>
          <wp:inline distT="0" distB="0" distL="0" distR="0" wp14:anchorId="5AA8A562" wp14:editId="12DD91E5">
            <wp:extent cx="4323283" cy="2520210"/>
            <wp:effectExtent l="0" t="0" r="127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2273" t="17703" r="17852" b="20245"/>
                    <a:stretch/>
                  </pic:blipFill>
                  <pic:spPr bwMode="auto">
                    <a:xfrm>
                      <a:off x="0" y="0"/>
                      <a:ext cx="4352730" cy="2537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7188" w:rsidRPr="00C97450" w:rsidRDefault="00BD7188" w:rsidP="00BD7188">
      <w:pPr>
        <w:rPr>
          <w:rFonts w:ascii="Arial" w:hAnsi="Arial" w:cs="Arial"/>
          <w:sz w:val="24"/>
          <w:szCs w:val="24"/>
          <w:lang w:val="es-MX"/>
        </w:rPr>
      </w:pPr>
    </w:p>
    <w:p w:rsidR="00BD7188" w:rsidRPr="00C97450" w:rsidRDefault="00BD7188" w:rsidP="00BD7188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C43D85"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Durango </w:t>
      </w:r>
    </w:p>
    <w:p w:rsidR="00F71857" w:rsidRPr="00C97450" w:rsidRDefault="00F71857" w:rsidP="00BD718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4</w:t>
      </w:r>
    </w:p>
    <w:p w:rsidR="00BD7188" w:rsidRPr="00C97450" w:rsidRDefault="00BD7188" w:rsidP="00BD718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C43D85" w:rsidRPr="00C97450">
        <w:rPr>
          <w:rFonts w:ascii="Arial" w:hAnsi="Arial" w:cs="Arial"/>
          <w:spacing w:val="-3"/>
          <w:sz w:val="24"/>
          <w:szCs w:val="24"/>
          <w:lang w:val="es-MX"/>
        </w:rPr>
        <w:t>Patrulla Oceánica</w:t>
      </w:r>
    </w:p>
    <w:p w:rsidR="00BD7188" w:rsidRPr="00C97450" w:rsidRDefault="00BD7188" w:rsidP="00BD718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81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.69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3.90 m; Puntal: 5.50 m</w:t>
      </w:r>
    </w:p>
    <w:p w:rsidR="00BD7188" w:rsidRPr="00C97450" w:rsidRDefault="00BD7188" w:rsidP="00BD718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/>
          <w:spacing w:val="-3"/>
          <w:sz w:val="24"/>
          <w:lang w:val="es-MX"/>
        </w:rPr>
        <w:t>1,470 Toneladas</w:t>
      </w:r>
    </w:p>
    <w:p w:rsidR="00BD7188" w:rsidRPr="00C97450" w:rsidRDefault="00BD7188" w:rsidP="00BD718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74 Elementos</w:t>
      </w:r>
    </w:p>
    <w:p w:rsidR="00991D2A" w:rsidRPr="00C97450" w:rsidRDefault="00991D2A" w:rsidP="00991D2A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Realizar operaciones de patrullaje y vigilancia, para mantener el estado de derecho en la mar, mediante operaciones de búsqueda y rescate para salvaguarda la vida humana en la mar, así como operaciones de apoyo a la población civil para garantizar la seguridad física de las personas ante situaciones de desastre.</w:t>
      </w:r>
    </w:p>
    <w:p w:rsidR="00BD7188" w:rsidRPr="00C97450" w:rsidRDefault="00BD7188" w:rsidP="00BD7188">
      <w:pPr>
        <w:rPr>
          <w:rFonts w:ascii="Arial" w:hAnsi="Arial" w:cs="Arial"/>
          <w:sz w:val="24"/>
          <w:szCs w:val="24"/>
          <w:lang w:val="es-MX"/>
        </w:rPr>
      </w:pPr>
    </w:p>
    <w:p w:rsidR="004D7EE6" w:rsidRPr="00C97450" w:rsidRDefault="004D7EE6" w:rsidP="00377288">
      <w:pPr>
        <w:jc w:val="center"/>
        <w:rPr>
          <w:lang w:val="es-MX"/>
        </w:rPr>
      </w:pPr>
    </w:p>
    <w:p w:rsidR="00576514" w:rsidRPr="00C97450" w:rsidRDefault="00576514">
      <w:pPr>
        <w:rPr>
          <w:lang w:val="es-MX"/>
        </w:rPr>
      </w:pPr>
      <w:r w:rsidRPr="00C97450">
        <w:rPr>
          <w:lang w:val="es-MX"/>
        </w:rPr>
        <w:br w:type="page"/>
      </w:r>
    </w:p>
    <w:p w:rsidR="00576514" w:rsidRPr="00C97450" w:rsidRDefault="00576514" w:rsidP="00576514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 xml:space="preserve">BUQUE TIPO PATRULLA </w:t>
      </w:r>
      <w:r w:rsidR="00DF2521" w:rsidRPr="00C97450">
        <w:rPr>
          <w:rFonts w:ascii="Arial" w:hAnsi="Arial" w:cs="Arial"/>
          <w:b/>
          <w:sz w:val="24"/>
          <w:lang w:val="es-MX"/>
        </w:rPr>
        <w:t>OCEÁNICA</w:t>
      </w:r>
    </w:p>
    <w:p w:rsidR="00576514" w:rsidRPr="00C97450" w:rsidRDefault="0087343B" w:rsidP="00576514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noProof/>
          <w:spacing w:val="-4"/>
          <w:sz w:val="40"/>
          <w:szCs w:val="40"/>
          <w:lang w:val="es-MX" w:eastAsia="es-MX"/>
        </w:rPr>
        <w:drawing>
          <wp:anchor distT="0" distB="0" distL="114300" distR="114300" simplePos="0" relativeHeight="251715584" behindDoc="0" locked="0" layoutInCell="1" allowOverlap="1" wp14:anchorId="67614F29" wp14:editId="1B26B8B4">
            <wp:simplePos x="0" y="0"/>
            <wp:positionH relativeFrom="column">
              <wp:posOffset>4127945</wp:posOffset>
            </wp:positionH>
            <wp:positionV relativeFrom="paragraph">
              <wp:posOffset>1604929</wp:posOffset>
            </wp:positionV>
            <wp:extent cx="361315" cy="163195"/>
            <wp:effectExtent l="0" t="0" r="635" b="8255"/>
            <wp:wrapNone/>
            <wp:docPr id="13" name="Imagen 13" descr="G:\03-03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 descr="G:\03-03-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100" t="56259" r="24542" b="38691"/>
                    <a:stretch/>
                  </pic:blipFill>
                  <pic:spPr bwMode="auto">
                    <a:xfrm>
                      <a:off x="0" y="0"/>
                      <a:ext cx="361315" cy="16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450">
        <w:rPr>
          <w:rFonts w:ascii="Arial" w:hAnsi="Arial" w:cs="Arial"/>
          <w:noProof/>
          <w:spacing w:val="-4"/>
          <w:sz w:val="40"/>
          <w:szCs w:val="40"/>
          <w:lang w:val="es-MX" w:eastAsia="es-MX"/>
        </w:rPr>
        <w:drawing>
          <wp:inline distT="0" distB="0" distL="0" distR="0" wp14:anchorId="00DF258A" wp14:editId="0BAFBD42">
            <wp:extent cx="4330598" cy="2592598"/>
            <wp:effectExtent l="0" t="0" r="0" b="0"/>
            <wp:docPr id="77" name="Imagen 77" descr="G:\03-03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 descr="G:\03-03-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" t="5792" r="7" b="14332"/>
                    <a:stretch/>
                  </pic:blipFill>
                  <pic:spPr bwMode="auto">
                    <a:xfrm>
                      <a:off x="0" y="0"/>
                      <a:ext cx="4340773" cy="259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6514" w:rsidRPr="00C97450" w:rsidRDefault="00576514" w:rsidP="00576514">
      <w:pPr>
        <w:rPr>
          <w:rFonts w:ascii="Arial" w:hAnsi="Arial" w:cs="Arial"/>
          <w:sz w:val="24"/>
          <w:szCs w:val="24"/>
          <w:lang w:val="es-MX"/>
        </w:rPr>
      </w:pPr>
    </w:p>
    <w:p w:rsidR="00576514" w:rsidRPr="00C97450" w:rsidRDefault="00576514" w:rsidP="00576514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71857"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Oaxaca </w:t>
      </w:r>
    </w:p>
    <w:p w:rsidR="00F71857" w:rsidRPr="00C97450" w:rsidRDefault="00F71857" w:rsidP="00F71857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6</w:t>
      </w:r>
    </w:p>
    <w:p w:rsidR="00576514" w:rsidRPr="00C97450" w:rsidRDefault="00576514" w:rsidP="005765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71857" w:rsidRPr="00C97450">
        <w:rPr>
          <w:rFonts w:ascii="Arial" w:hAnsi="Arial" w:cs="Arial"/>
          <w:spacing w:val="-3"/>
          <w:sz w:val="24"/>
          <w:szCs w:val="24"/>
          <w:lang w:val="es-MX"/>
        </w:rPr>
        <w:t>Patrulla Oceánica</w:t>
      </w:r>
    </w:p>
    <w:p w:rsidR="00576514" w:rsidRPr="00C97450" w:rsidRDefault="00576514" w:rsidP="005765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86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</w:t>
      </w:r>
      <w:r w:rsidR="00095FEF">
        <w:rPr>
          <w:rFonts w:ascii="Arial" w:hAnsi="Arial" w:cs="Arial"/>
          <w:spacing w:val="-3"/>
          <w:sz w:val="24"/>
          <w:szCs w:val="24"/>
          <w:lang w:val="es-MX"/>
        </w:rPr>
        <w:t>4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095FEF">
        <w:rPr>
          <w:rFonts w:ascii="Arial" w:hAnsi="Arial" w:cs="Arial"/>
          <w:spacing w:val="-3"/>
          <w:sz w:val="24"/>
          <w:szCs w:val="24"/>
          <w:lang w:val="es-MX"/>
        </w:rPr>
        <w:t>01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8 m</w:t>
      </w:r>
    </w:p>
    <w:p w:rsidR="00576514" w:rsidRPr="00C97450" w:rsidRDefault="00576514" w:rsidP="005765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/>
          <w:spacing w:val="-3"/>
          <w:sz w:val="24"/>
          <w:lang w:val="es-MX"/>
        </w:rPr>
        <w:t>1,</w:t>
      </w:r>
      <w:r w:rsidR="00095FEF">
        <w:rPr>
          <w:rFonts w:ascii="Arial" w:hAnsi="Arial"/>
          <w:spacing w:val="-3"/>
          <w:sz w:val="24"/>
          <w:lang w:val="es-MX"/>
        </w:rPr>
        <w:t>867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576514" w:rsidRPr="00C97450" w:rsidRDefault="00576514" w:rsidP="005765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81 Elementos</w:t>
      </w:r>
    </w:p>
    <w:p w:rsidR="00576514" w:rsidRPr="00C97450" w:rsidRDefault="00576514" w:rsidP="00576514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Realizar operaciones de patrullaje y vigilancia, para mantener el estado de derecho en la mar, </w:t>
      </w:r>
      <w:r w:rsidR="00E42652" w:rsidRPr="00C97450">
        <w:rPr>
          <w:rFonts w:ascii="Arial" w:hAnsi="Arial" w:cs="Arial"/>
          <w:sz w:val="24"/>
          <w:szCs w:val="24"/>
          <w:lang w:val="es-MX"/>
        </w:rPr>
        <w:t xml:space="preserve">y como misión secundaria realizar </w:t>
      </w:r>
      <w:r w:rsidRPr="00C97450">
        <w:rPr>
          <w:rFonts w:ascii="Arial" w:hAnsi="Arial" w:cs="Arial"/>
          <w:sz w:val="24"/>
          <w:szCs w:val="24"/>
          <w:lang w:val="es-MX"/>
        </w:rPr>
        <w:t>operaciones de búsqueda y rescate para salvaguarda la vida humana en la mar, así como operaciones de apoyo a la población civil para garantizar la seguridad física de las personas ante situaciones de desastre.</w:t>
      </w:r>
    </w:p>
    <w:p w:rsidR="00576514" w:rsidRPr="00C97450" w:rsidRDefault="00576514" w:rsidP="00576514">
      <w:pPr>
        <w:jc w:val="center"/>
        <w:rPr>
          <w:lang w:val="es-MX"/>
        </w:rPr>
      </w:pPr>
    </w:p>
    <w:p w:rsidR="00576514" w:rsidRPr="00C97450" w:rsidRDefault="00576514" w:rsidP="00377288">
      <w:pPr>
        <w:jc w:val="center"/>
        <w:rPr>
          <w:lang w:val="es-MX"/>
        </w:rPr>
      </w:pPr>
    </w:p>
    <w:p w:rsidR="00E42652" w:rsidRPr="00C97450" w:rsidRDefault="00E42652">
      <w:pPr>
        <w:rPr>
          <w:lang w:val="es-MX"/>
        </w:rPr>
      </w:pPr>
      <w:r w:rsidRPr="00C97450">
        <w:rPr>
          <w:lang w:val="es-MX"/>
        </w:rPr>
        <w:br w:type="page"/>
      </w:r>
    </w:p>
    <w:p w:rsidR="00E42652" w:rsidRPr="00C97450" w:rsidRDefault="00D94CC2" w:rsidP="00E42652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23776" behindDoc="0" locked="0" layoutInCell="1" allowOverlap="1" wp14:anchorId="136F09E8" wp14:editId="25DBC2E7">
            <wp:simplePos x="0" y="0"/>
            <wp:positionH relativeFrom="column">
              <wp:posOffset>1579245</wp:posOffset>
            </wp:positionH>
            <wp:positionV relativeFrom="paragraph">
              <wp:posOffset>1894650</wp:posOffset>
            </wp:positionV>
            <wp:extent cx="498475" cy="186690"/>
            <wp:effectExtent l="0" t="0" r="0" b="3810"/>
            <wp:wrapTopAndBottom/>
            <wp:docPr id="85" name="Imagen 85" descr="DSCF0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F082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35" t="58900" r="60303" b="37577"/>
                    <a:stretch/>
                  </pic:blipFill>
                  <pic:spPr bwMode="auto">
                    <a:xfrm>
                      <a:off x="0" y="0"/>
                      <a:ext cx="498475" cy="18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6051"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0288" behindDoc="0" locked="0" layoutInCell="1" allowOverlap="1" wp14:anchorId="188E3263" wp14:editId="222FC26E">
            <wp:simplePos x="0" y="0"/>
            <wp:positionH relativeFrom="column">
              <wp:posOffset>701675</wp:posOffset>
            </wp:positionH>
            <wp:positionV relativeFrom="paragraph">
              <wp:posOffset>198120</wp:posOffset>
            </wp:positionV>
            <wp:extent cx="4337685" cy="2598420"/>
            <wp:effectExtent l="0" t="0" r="5715" b="0"/>
            <wp:wrapTopAndBottom/>
            <wp:docPr id="17" name="Imagen 17" descr="DSCF0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F082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96"/>
                    <a:stretch/>
                  </pic:blipFill>
                  <pic:spPr bwMode="auto">
                    <a:xfrm>
                      <a:off x="0" y="0"/>
                      <a:ext cx="4337685" cy="259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2652" w:rsidRPr="00C97450">
        <w:rPr>
          <w:rFonts w:ascii="Arial" w:hAnsi="Arial" w:cs="Arial"/>
          <w:b/>
          <w:sz w:val="24"/>
          <w:lang w:val="es-MX"/>
        </w:rPr>
        <w:t>BUQUE TIPO PATRULLA COSTERA</w:t>
      </w:r>
    </w:p>
    <w:p w:rsidR="00E42652" w:rsidRPr="00C97450" w:rsidRDefault="00E42652" w:rsidP="00E42652">
      <w:pPr>
        <w:rPr>
          <w:rFonts w:ascii="Arial" w:hAnsi="Arial" w:cs="Arial"/>
          <w:sz w:val="24"/>
          <w:szCs w:val="24"/>
          <w:lang w:val="es-MX"/>
        </w:rPr>
      </w:pPr>
    </w:p>
    <w:p w:rsidR="00E42652" w:rsidRPr="00C97450" w:rsidRDefault="00E42652" w:rsidP="00E42652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71857"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Azteca </w:t>
      </w:r>
    </w:p>
    <w:p w:rsidR="00F71857" w:rsidRPr="00C97450" w:rsidRDefault="00F71857" w:rsidP="00E426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2F2197" w:rsidRPr="00C97450">
        <w:rPr>
          <w:rFonts w:ascii="Arial" w:hAnsi="Arial" w:cs="Arial"/>
          <w:spacing w:val="-3"/>
          <w:sz w:val="24"/>
          <w:szCs w:val="24"/>
          <w:lang w:val="es-MX"/>
        </w:rPr>
        <w:t>3</w:t>
      </w:r>
    </w:p>
    <w:p w:rsidR="00E42652" w:rsidRPr="00C97450" w:rsidRDefault="00E42652" w:rsidP="00E426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Patrulla Costera</w:t>
      </w:r>
    </w:p>
    <w:p w:rsidR="00E42652" w:rsidRPr="00C97450" w:rsidRDefault="00E42652" w:rsidP="00E426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34.34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1.7</w:t>
      </w:r>
      <w:r w:rsidR="00095FEF">
        <w:rPr>
          <w:rFonts w:ascii="Arial" w:hAnsi="Arial" w:cs="Arial"/>
          <w:spacing w:val="-3"/>
          <w:sz w:val="24"/>
          <w:szCs w:val="24"/>
          <w:lang w:val="es-MX"/>
        </w:rPr>
        <w:t>1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4.15 m</w:t>
      </w:r>
    </w:p>
    <w:p w:rsidR="00E42652" w:rsidRPr="00C97450" w:rsidRDefault="00E42652" w:rsidP="00E426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095FEF">
        <w:rPr>
          <w:rFonts w:ascii="Arial" w:hAnsi="Arial"/>
          <w:spacing w:val="-3"/>
          <w:sz w:val="24"/>
          <w:lang w:val="es-MX"/>
        </w:rPr>
        <w:t>148.10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E42652" w:rsidRPr="00C97450" w:rsidRDefault="00E42652" w:rsidP="00E426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2</w:t>
      </w:r>
      <w:r w:rsidR="00095FEF">
        <w:rPr>
          <w:rFonts w:ascii="Arial" w:hAnsi="Arial"/>
          <w:spacing w:val="-3"/>
          <w:sz w:val="24"/>
          <w:lang w:val="es-MX"/>
        </w:rPr>
        <w:t>4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991D2A" w:rsidRPr="00C97450" w:rsidRDefault="00991D2A" w:rsidP="00991D2A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Realizar operaciones de patrullaje y vigilancia, para mantener el estado de derecho en la mar, mediante operaciones de búsqueda y rescate para salvaguarda la vida humana en la mar, así como operaciones de apoyo a la población civil para garantizar la seguridad física de las personas ante situaciones de desastre.</w:t>
      </w:r>
    </w:p>
    <w:p w:rsidR="00E42652" w:rsidRPr="00C97450" w:rsidRDefault="00E42652" w:rsidP="00E42652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</w:p>
    <w:p w:rsidR="00E42652" w:rsidRPr="00C97450" w:rsidRDefault="00E42652" w:rsidP="00E42652">
      <w:pPr>
        <w:jc w:val="center"/>
        <w:rPr>
          <w:lang w:val="es-MX"/>
        </w:rPr>
      </w:pPr>
    </w:p>
    <w:p w:rsidR="00E42652" w:rsidRPr="00C97450" w:rsidRDefault="00E42652">
      <w:pPr>
        <w:rPr>
          <w:lang w:val="es-MX"/>
        </w:rPr>
      </w:pPr>
      <w:r w:rsidRPr="00C97450">
        <w:rPr>
          <w:lang w:val="es-MX"/>
        </w:rPr>
        <w:br w:type="page"/>
      </w:r>
    </w:p>
    <w:p w:rsidR="00E42652" w:rsidRPr="00C97450" w:rsidRDefault="00E42652" w:rsidP="00E42652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PATRULLA COSTERA</w:t>
      </w:r>
    </w:p>
    <w:p w:rsidR="007F1706" w:rsidRPr="00C97450" w:rsidRDefault="00695EB7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lang w:val="es-MX" w:eastAsia="es-MX"/>
        </w:rPr>
        <w:drawing>
          <wp:anchor distT="0" distB="0" distL="114300" distR="114300" simplePos="0" relativeHeight="251724800" behindDoc="0" locked="0" layoutInCell="1" allowOverlap="1" wp14:anchorId="7B30DDFC" wp14:editId="1CC0F54D">
            <wp:simplePos x="0" y="0"/>
            <wp:positionH relativeFrom="column">
              <wp:posOffset>1591137</wp:posOffset>
            </wp:positionH>
            <wp:positionV relativeFrom="paragraph">
              <wp:posOffset>1185916</wp:posOffset>
            </wp:positionV>
            <wp:extent cx="342000" cy="82800"/>
            <wp:effectExtent l="0" t="0" r="127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08" t="51594" r="67253" b="44829"/>
                    <a:stretch/>
                  </pic:blipFill>
                  <pic:spPr bwMode="auto">
                    <a:xfrm>
                      <a:off x="0" y="0"/>
                      <a:ext cx="342000" cy="8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450">
        <w:rPr>
          <w:noProof/>
          <w:lang w:val="es-MX" w:eastAsia="es-MX"/>
        </w:rPr>
        <w:drawing>
          <wp:inline distT="0" distB="0" distL="0" distR="0" wp14:anchorId="6F62AC3F" wp14:editId="3776D736">
            <wp:extent cx="4389120" cy="2325368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11502" cy="233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1706" w:rsidRPr="00C97450" w:rsidRDefault="007F1706" w:rsidP="00E42652">
      <w:pPr>
        <w:rPr>
          <w:rFonts w:ascii="Arial" w:hAnsi="Arial" w:cs="Arial"/>
          <w:sz w:val="24"/>
          <w:szCs w:val="24"/>
          <w:lang w:val="es-MX"/>
        </w:rPr>
      </w:pPr>
    </w:p>
    <w:p w:rsidR="00E42652" w:rsidRPr="00C97450" w:rsidRDefault="00E42652" w:rsidP="00E42652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71857"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Demócrata </w:t>
      </w:r>
    </w:p>
    <w:p w:rsidR="00F71857" w:rsidRPr="00C97450" w:rsidRDefault="00F71857" w:rsidP="00E426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2F2197" w:rsidRPr="00C97450">
        <w:rPr>
          <w:rFonts w:ascii="Arial" w:hAnsi="Arial" w:cs="Arial"/>
          <w:spacing w:val="-3"/>
          <w:sz w:val="24"/>
          <w:szCs w:val="24"/>
          <w:lang w:val="es-MX"/>
        </w:rPr>
        <w:t>2</w:t>
      </w:r>
    </w:p>
    <w:p w:rsidR="00E42652" w:rsidRPr="00C97450" w:rsidRDefault="00E42652" w:rsidP="00E426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Patrulla Costera</w:t>
      </w:r>
    </w:p>
    <w:p w:rsidR="00E42652" w:rsidRPr="00C97450" w:rsidRDefault="00E42652" w:rsidP="00E426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F72F2B">
        <w:rPr>
          <w:rFonts w:ascii="Arial" w:hAnsi="Arial" w:cs="Arial"/>
          <w:sz w:val="24"/>
          <w:szCs w:val="24"/>
          <w:lang w:val="es-MX"/>
        </w:rPr>
        <w:t>52.5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</w:t>
      </w:r>
      <w:r w:rsidR="00E72F70">
        <w:rPr>
          <w:rFonts w:ascii="Arial" w:hAnsi="Arial" w:cs="Arial"/>
          <w:spacing w:val="-3"/>
          <w:sz w:val="24"/>
          <w:szCs w:val="24"/>
          <w:lang w:val="es-MX"/>
        </w:rPr>
        <w:t>4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E72F70">
        <w:rPr>
          <w:rFonts w:ascii="Arial" w:hAnsi="Arial" w:cs="Arial"/>
          <w:spacing w:val="-3"/>
          <w:sz w:val="24"/>
          <w:szCs w:val="24"/>
          <w:lang w:val="es-MX"/>
        </w:rPr>
        <w:t>2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E6635A" w:rsidRPr="00C97450">
        <w:rPr>
          <w:rFonts w:ascii="Arial" w:hAnsi="Arial" w:cs="Arial"/>
          <w:spacing w:val="-3"/>
          <w:sz w:val="24"/>
          <w:szCs w:val="24"/>
          <w:lang w:val="es-MX"/>
        </w:rPr>
        <w:t>5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E6635A" w:rsidRPr="00C97450">
        <w:rPr>
          <w:rFonts w:ascii="Arial" w:hAnsi="Arial" w:cs="Arial"/>
          <w:spacing w:val="-3"/>
          <w:sz w:val="24"/>
          <w:szCs w:val="24"/>
          <w:lang w:val="es-MX"/>
        </w:rPr>
        <w:t>6</w:t>
      </w:r>
      <w:r w:rsidR="00E72F70">
        <w:rPr>
          <w:rFonts w:ascii="Arial" w:hAnsi="Arial" w:cs="Arial"/>
          <w:spacing w:val="-3"/>
          <w:sz w:val="24"/>
          <w:szCs w:val="24"/>
          <w:lang w:val="es-MX"/>
        </w:rPr>
        <w:t>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E42652" w:rsidRPr="00C97450" w:rsidRDefault="00E42652" w:rsidP="00E426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E72F70">
        <w:rPr>
          <w:rFonts w:ascii="Arial" w:hAnsi="Arial"/>
          <w:spacing w:val="-3"/>
          <w:sz w:val="24"/>
          <w:lang w:val="es-MX"/>
        </w:rPr>
        <w:t>762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E42652" w:rsidRPr="00C97450" w:rsidRDefault="00E42652" w:rsidP="00E426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E6635A" w:rsidRPr="00C97450">
        <w:rPr>
          <w:rFonts w:ascii="Arial" w:hAnsi="Arial"/>
          <w:spacing w:val="-3"/>
          <w:sz w:val="24"/>
          <w:lang w:val="es-MX"/>
        </w:rPr>
        <w:t>42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991D2A" w:rsidRPr="00C97450" w:rsidRDefault="00991D2A" w:rsidP="00991D2A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Realizar operaciones de vigilancia, interdicción, disua</w:t>
      </w:r>
      <w:r w:rsidR="0087343B" w:rsidRPr="00C97450">
        <w:rPr>
          <w:rFonts w:ascii="Arial" w:hAnsi="Arial" w:cs="Arial"/>
          <w:sz w:val="24"/>
          <w:szCs w:val="24"/>
          <w:lang w:val="es-MX"/>
        </w:rPr>
        <w:t>sión, búsqueda, rescate, salvam</w:t>
      </w:r>
      <w:r w:rsidRPr="00C97450">
        <w:rPr>
          <w:rFonts w:ascii="Arial" w:hAnsi="Arial" w:cs="Arial"/>
          <w:sz w:val="24"/>
          <w:szCs w:val="24"/>
          <w:lang w:val="es-MX"/>
        </w:rPr>
        <w:t>ento, y el combate a los ilícitos, con el fin de mantener el Estado de Derecho y salvaguardar la vida humana en las zonas marítimas mexicanas.</w:t>
      </w:r>
    </w:p>
    <w:p w:rsidR="00E42652" w:rsidRPr="00C97450" w:rsidRDefault="00E42652" w:rsidP="00E42652">
      <w:pPr>
        <w:jc w:val="center"/>
        <w:rPr>
          <w:lang w:val="es-MX"/>
        </w:rPr>
      </w:pPr>
    </w:p>
    <w:p w:rsidR="00E42652" w:rsidRPr="00C97450" w:rsidRDefault="00E42652" w:rsidP="00E42652">
      <w:pPr>
        <w:jc w:val="center"/>
        <w:rPr>
          <w:lang w:val="es-MX"/>
        </w:rPr>
      </w:pPr>
    </w:p>
    <w:p w:rsidR="00FE5611" w:rsidRPr="00C97450" w:rsidRDefault="00FE5611">
      <w:pPr>
        <w:rPr>
          <w:lang w:val="es-MX"/>
        </w:rPr>
      </w:pPr>
      <w:r w:rsidRPr="00C97450">
        <w:rPr>
          <w:lang w:val="es-MX"/>
        </w:rPr>
        <w:br w:type="page"/>
      </w:r>
    </w:p>
    <w:p w:rsidR="00FE5611" w:rsidRPr="00C97450" w:rsidRDefault="00FE5611" w:rsidP="00FE5611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PATRULLA COSTERA</w:t>
      </w:r>
    </w:p>
    <w:p w:rsidR="00FE5611" w:rsidRPr="00C97450" w:rsidRDefault="00695EB7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lang w:val="es-MX" w:eastAsia="es-MX"/>
        </w:rPr>
        <w:drawing>
          <wp:anchor distT="0" distB="0" distL="114300" distR="114300" simplePos="0" relativeHeight="251725824" behindDoc="0" locked="0" layoutInCell="1" allowOverlap="1" wp14:anchorId="7B5635E8" wp14:editId="355F11FF">
            <wp:simplePos x="0" y="0"/>
            <wp:positionH relativeFrom="column">
              <wp:posOffset>1755648</wp:posOffset>
            </wp:positionH>
            <wp:positionV relativeFrom="paragraph">
              <wp:posOffset>1742643</wp:posOffset>
            </wp:positionV>
            <wp:extent cx="534010" cy="181954"/>
            <wp:effectExtent l="0" t="0" r="0" b="8890"/>
            <wp:wrapNone/>
            <wp:docPr id="22" name="Imagen 22" descr="DSC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000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82" t="63042" r="54042" b="31842"/>
                    <a:stretch/>
                  </pic:blipFill>
                  <pic:spPr bwMode="auto">
                    <a:xfrm>
                      <a:off x="0" y="0"/>
                      <a:ext cx="536189" cy="18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450">
        <w:rPr>
          <w:noProof/>
          <w:lang w:val="es-MX" w:eastAsia="es-MX"/>
        </w:rPr>
        <w:drawing>
          <wp:inline distT="0" distB="0" distL="0" distR="0" wp14:anchorId="0D305939" wp14:editId="12DB8B9E">
            <wp:extent cx="4315968" cy="2638869"/>
            <wp:effectExtent l="0" t="0" r="8890" b="9525"/>
            <wp:docPr id="87" name="Imagen 87" descr="DSC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SC0000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3" b="9805"/>
                    <a:stretch/>
                  </pic:blipFill>
                  <pic:spPr bwMode="auto">
                    <a:xfrm>
                      <a:off x="0" y="0"/>
                      <a:ext cx="4322125" cy="264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5611" w:rsidRPr="00C97450" w:rsidRDefault="00FE5611" w:rsidP="00FE5611">
      <w:pPr>
        <w:rPr>
          <w:rFonts w:ascii="Arial" w:hAnsi="Arial" w:cs="Arial"/>
          <w:sz w:val="24"/>
          <w:szCs w:val="24"/>
          <w:lang w:val="es-MX"/>
        </w:rPr>
      </w:pPr>
    </w:p>
    <w:p w:rsidR="00FE5611" w:rsidRPr="00C97450" w:rsidRDefault="00FE5611" w:rsidP="00FE5611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71857" w:rsidRPr="00C97450">
        <w:rPr>
          <w:rFonts w:ascii="Arial" w:hAnsi="Arial" w:cs="Arial"/>
          <w:spacing w:val="-3"/>
          <w:sz w:val="24"/>
          <w:szCs w:val="24"/>
          <w:lang w:val="es-MX"/>
        </w:rPr>
        <w:t>Cabo</w:t>
      </w:r>
    </w:p>
    <w:p w:rsidR="00F71857" w:rsidRPr="00C97450" w:rsidRDefault="00F71857" w:rsidP="00FE561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2F2197" w:rsidRPr="00C97450">
        <w:rPr>
          <w:rFonts w:ascii="Arial" w:hAnsi="Arial" w:cs="Arial"/>
          <w:spacing w:val="-3"/>
          <w:sz w:val="24"/>
          <w:szCs w:val="24"/>
          <w:lang w:val="es-MX"/>
        </w:rPr>
        <w:t>3</w:t>
      </w:r>
    </w:p>
    <w:p w:rsidR="00FE5611" w:rsidRPr="00C97450" w:rsidRDefault="00FE5611" w:rsidP="00FE561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Patrulla Costera</w:t>
      </w:r>
    </w:p>
    <w:p w:rsidR="00FE5611" w:rsidRPr="00C97450" w:rsidRDefault="00FE5611" w:rsidP="00FE561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28.9</w:t>
      </w:r>
      <w:r w:rsidR="00E72F70">
        <w:rPr>
          <w:rFonts w:ascii="Arial" w:hAnsi="Arial" w:cs="Arial"/>
          <w:sz w:val="24"/>
          <w:szCs w:val="24"/>
          <w:lang w:val="es-MX"/>
        </w:rPr>
        <w:t>8</w:t>
      </w:r>
      <w:r w:rsidR="00E72F7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="00E72F70">
        <w:rPr>
          <w:rFonts w:ascii="Arial" w:hAnsi="Arial" w:cs="Arial"/>
          <w:spacing w:val="-3"/>
          <w:sz w:val="24"/>
          <w:szCs w:val="24"/>
          <w:lang w:val="es-MX"/>
        </w:rPr>
        <w:t xml:space="preserve"> 1.87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E72F70">
        <w:rPr>
          <w:rFonts w:ascii="Arial" w:hAnsi="Arial" w:cs="Arial"/>
          <w:spacing w:val="-3"/>
          <w:sz w:val="24"/>
          <w:szCs w:val="24"/>
          <w:lang w:val="es-MX"/>
        </w:rPr>
        <w:t>3.46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FE5611" w:rsidRPr="00C97450" w:rsidRDefault="00FE5611" w:rsidP="00FE561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E72F70">
        <w:rPr>
          <w:rFonts w:ascii="Arial" w:hAnsi="Arial" w:cs="Arial"/>
          <w:sz w:val="24"/>
          <w:szCs w:val="24"/>
          <w:lang w:val="es-MX"/>
        </w:rPr>
        <w:t xml:space="preserve">102.7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FE5611" w:rsidRPr="00C97450" w:rsidRDefault="00FE5611" w:rsidP="00FE561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18 Elementos</w:t>
      </w:r>
    </w:p>
    <w:p w:rsidR="00991D2A" w:rsidRPr="00C97450" w:rsidRDefault="00991D2A" w:rsidP="00991D2A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Realizar operaciones de vigilancia, interdicción, disuasión, búsqueda, rescate, </w:t>
      </w:r>
      <w:r w:rsidR="0087343B" w:rsidRPr="00C97450">
        <w:rPr>
          <w:rFonts w:ascii="Arial" w:hAnsi="Arial" w:cs="Arial"/>
          <w:sz w:val="24"/>
          <w:szCs w:val="24"/>
          <w:lang w:val="es-MX"/>
        </w:rPr>
        <w:t>salvamento</w:t>
      </w:r>
      <w:r w:rsidRPr="00C97450">
        <w:rPr>
          <w:rFonts w:ascii="Arial" w:hAnsi="Arial" w:cs="Arial"/>
          <w:sz w:val="24"/>
          <w:szCs w:val="24"/>
          <w:lang w:val="es-MX"/>
        </w:rPr>
        <w:t>, y el combate a los ilícitos, con el fin de mantener el Estado de Derecho y salvaguardar la vida humana en las zonas marítimas mexicanas.</w:t>
      </w:r>
    </w:p>
    <w:p w:rsidR="00FE5611" w:rsidRPr="00C97450" w:rsidRDefault="00FE5611" w:rsidP="00FE5611">
      <w:pPr>
        <w:jc w:val="center"/>
        <w:rPr>
          <w:lang w:val="es-MX"/>
        </w:rPr>
      </w:pPr>
    </w:p>
    <w:p w:rsidR="00FE5611" w:rsidRPr="00C97450" w:rsidRDefault="00FE5611">
      <w:pPr>
        <w:rPr>
          <w:lang w:val="es-MX"/>
        </w:rPr>
      </w:pPr>
      <w:r w:rsidRPr="00C97450">
        <w:rPr>
          <w:lang w:val="es-MX"/>
        </w:rPr>
        <w:br w:type="page"/>
      </w:r>
    </w:p>
    <w:p w:rsidR="00FE5611" w:rsidRPr="00C97450" w:rsidRDefault="00FE5611" w:rsidP="00FE5611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PATRULLA COSTERA</w:t>
      </w:r>
    </w:p>
    <w:p w:rsidR="00FE5611" w:rsidRPr="00C97450" w:rsidRDefault="00695EB7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bCs/>
          <w:noProof/>
          <w:spacing w:val="-3"/>
          <w:sz w:val="32"/>
          <w:lang w:val="es-MX" w:eastAsia="es-MX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anchor distT="0" distB="0" distL="114300" distR="114300" simplePos="0" relativeHeight="251726848" behindDoc="0" locked="0" layoutInCell="1" allowOverlap="1" wp14:anchorId="35160CE6" wp14:editId="29F9AC6C">
            <wp:simplePos x="0" y="0"/>
            <wp:positionH relativeFrom="column">
              <wp:posOffset>2101842</wp:posOffset>
            </wp:positionH>
            <wp:positionV relativeFrom="paragraph">
              <wp:posOffset>1767708</wp:posOffset>
            </wp:positionV>
            <wp:extent cx="403225" cy="118110"/>
            <wp:effectExtent l="0" t="0" r="0" b="0"/>
            <wp:wrapNone/>
            <wp:docPr id="29" name="Imagen 29" descr="P1000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1000457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92" t="60282" r="52912" b="35598"/>
                    <a:stretch/>
                  </pic:blipFill>
                  <pic:spPr bwMode="auto">
                    <a:xfrm>
                      <a:off x="0" y="0"/>
                      <a:ext cx="403225" cy="11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97450">
        <w:rPr>
          <w:rFonts w:ascii="Arial" w:hAnsi="Arial" w:cs="Arial"/>
          <w:bCs/>
          <w:noProof/>
          <w:spacing w:val="-3"/>
          <w:sz w:val="32"/>
          <w:lang w:val="es-MX" w:eastAsia="es-MX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inline distT="0" distB="0" distL="0" distR="0" wp14:anchorId="4BE3BEA9" wp14:editId="7B162991">
            <wp:extent cx="4389120" cy="2877162"/>
            <wp:effectExtent l="0" t="0" r="0" b="0"/>
            <wp:docPr id="88" name="Imagen 88" descr="P1000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100045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696" cy="2887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5611" w:rsidRPr="00C97450" w:rsidRDefault="00FE5611" w:rsidP="00FE5611">
      <w:pPr>
        <w:rPr>
          <w:rFonts w:ascii="Arial" w:hAnsi="Arial" w:cs="Arial"/>
          <w:sz w:val="24"/>
          <w:szCs w:val="24"/>
          <w:lang w:val="es-MX"/>
        </w:rPr>
      </w:pPr>
    </w:p>
    <w:p w:rsidR="00FE5611" w:rsidRPr="00C97450" w:rsidRDefault="00FE5611" w:rsidP="00FE5611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1C1EFC" w:rsidRPr="00C97450">
        <w:rPr>
          <w:rFonts w:ascii="Arial" w:hAnsi="Arial" w:cs="Arial"/>
          <w:sz w:val="24"/>
          <w:szCs w:val="24"/>
          <w:lang w:val="es-MX"/>
        </w:rPr>
        <w:t>Punta</w:t>
      </w:r>
    </w:p>
    <w:p w:rsidR="00F71857" w:rsidRPr="00C97450" w:rsidRDefault="00F71857" w:rsidP="00FE561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D805F8">
        <w:rPr>
          <w:rFonts w:ascii="Arial" w:hAnsi="Arial" w:cs="Arial"/>
          <w:spacing w:val="-3"/>
          <w:sz w:val="24"/>
          <w:szCs w:val="24"/>
          <w:lang w:val="es-MX"/>
        </w:rPr>
        <w:t>2</w:t>
      </w:r>
    </w:p>
    <w:p w:rsidR="00FE5611" w:rsidRPr="00C97450" w:rsidRDefault="00FE5611" w:rsidP="00FE561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1C1EFC" w:rsidRPr="00C97450">
        <w:rPr>
          <w:rFonts w:ascii="Arial" w:hAnsi="Arial" w:cs="Arial"/>
          <w:spacing w:val="-3"/>
          <w:sz w:val="24"/>
          <w:szCs w:val="24"/>
          <w:lang w:val="es-MX"/>
        </w:rPr>
        <w:t>Patrulla Costera</w:t>
      </w:r>
    </w:p>
    <w:p w:rsidR="00FE5611" w:rsidRPr="00C97450" w:rsidRDefault="00FE5611" w:rsidP="00FE561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25.</w:t>
      </w:r>
      <w:r w:rsidR="00E72F70">
        <w:rPr>
          <w:rFonts w:ascii="Arial" w:hAnsi="Arial" w:cs="Arial"/>
          <w:sz w:val="24"/>
          <w:szCs w:val="24"/>
          <w:lang w:val="es-MX"/>
        </w:rPr>
        <w:t>30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1.44 m; Puntal: </w:t>
      </w:r>
      <w:r w:rsidR="00E72F70">
        <w:rPr>
          <w:rFonts w:ascii="Arial" w:hAnsi="Arial" w:cs="Arial"/>
          <w:spacing w:val="-3"/>
          <w:sz w:val="24"/>
          <w:szCs w:val="24"/>
          <w:lang w:val="es-MX"/>
        </w:rPr>
        <w:t>4.14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FE5611" w:rsidRPr="00C97450" w:rsidRDefault="00FE5611" w:rsidP="00FE561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E72F70">
        <w:rPr>
          <w:rFonts w:ascii="Arial" w:hAnsi="Arial"/>
          <w:spacing w:val="-3"/>
          <w:sz w:val="24"/>
          <w:lang w:val="es-MX"/>
        </w:rPr>
        <w:t>72.30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FE5611" w:rsidRPr="00C97450" w:rsidRDefault="00FE5611" w:rsidP="00FE561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1</w:t>
      </w:r>
      <w:r w:rsidR="00E72F70">
        <w:rPr>
          <w:rFonts w:ascii="Arial" w:hAnsi="Arial"/>
          <w:spacing w:val="-3"/>
          <w:sz w:val="24"/>
          <w:lang w:val="es-MX"/>
        </w:rPr>
        <w:t>5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991D2A" w:rsidRPr="00C97450" w:rsidRDefault="00991D2A" w:rsidP="00991D2A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Realizar operaciones de vigilancia, interdicción, disuasión, búsqueda, rescate, </w:t>
      </w:r>
      <w:r w:rsidR="0087343B" w:rsidRPr="00C97450">
        <w:rPr>
          <w:rFonts w:ascii="Arial" w:hAnsi="Arial" w:cs="Arial"/>
          <w:sz w:val="24"/>
          <w:szCs w:val="24"/>
          <w:lang w:val="es-MX"/>
        </w:rPr>
        <w:t>salvamento</w:t>
      </w:r>
      <w:r w:rsidRPr="00C97450">
        <w:rPr>
          <w:rFonts w:ascii="Arial" w:hAnsi="Arial" w:cs="Arial"/>
          <w:sz w:val="24"/>
          <w:szCs w:val="24"/>
          <w:lang w:val="es-MX"/>
        </w:rPr>
        <w:t>, y el combate a los ilícitos, con el fin de mantener el Estado de Derecho y salvaguardar la vida humana en las zonas marítimas mexicanas.</w:t>
      </w:r>
    </w:p>
    <w:p w:rsidR="00FE5611" w:rsidRPr="00C97450" w:rsidRDefault="00FE5611" w:rsidP="00FE5611">
      <w:pPr>
        <w:jc w:val="center"/>
        <w:rPr>
          <w:lang w:val="es-MX"/>
        </w:rPr>
      </w:pPr>
    </w:p>
    <w:p w:rsidR="00964752" w:rsidRPr="00C97450" w:rsidRDefault="00964752">
      <w:pPr>
        <w:rPr>
          <w:lang w:val="es-MX"/>
        </w:rPr>
      </w:pPr>
      <w:r w:rsidRPr="00C97450">
        <w:rPr>
          <w:lang w:val="es-MX"/>
        </w:rPr>
        <w:br w:type="page"/>
      </w:r>
    </w:p>
    <w:p w:rsidR="00964752" w:rsidRPr="00C97450" w:rsidRDefault="00964752" w:rsidP="00964752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PATRULLA COSTERA</w:t>
      </w:r>
    </w:p>
    <w:p w:rsidR="00964752" w:rsidRPr="00C97450" w:rsidRDefault="000B6F5D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56544" behindDoc="0" locked="0" layoutInCell="1" allowOverlap="1" wp14:anchorId="1E87D00F" wp14:editId="5B459522">
            <wp:simplePos x="0" y="0"/>
            <wp:positionH relativeFrom="column">
              <wp:posOffset>4531360</wp:posOffset>
            </wp:positionH>
            <wp:positionV relativeFrom="paragraph">
              <wp:posOffset>1397635</wp:posOffset>
            </wp:positionV>
            <wp:extent cx="181484" cy="98633"/>
            <wp:effectExtent l="19050" t="38100" r="28575" b="34925"/>
            <wp:wrapNone/>
            <wp:docPr id="25" name="Imagen 25" descr="DSC02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226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9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081" t="45064" r="13885" b="52021"/>
                    <a:stretch/>
                  </pic:blipFill>
                  <pic:spPr bwMode="auto">
                    <a:xfrm rot="20595440">
                      <a:off x="0" y="0"/>
                      <a:ext cx="181484" cy="9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inline distT="0" distB="0" distL="0" distR="0" wp14:anchorId="018BA64A" wp14:editId="65770E04">
            <wp:extent cx="4308652" cy="2715613"/>
            <wp:effectExtent l="0" t="0" r="0" b="8890"/>
            <wp:docPr id="9" name="Imagen 9" descr="DSC02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226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9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" t="1132" b="15859"/>
                    <a:stretch/>
                  </pic:blipFill>
                  <pic:spPr bwMode="auto">
                    <a:xfrm>
                      <a:off x="0" y="0"/>
                      <a:ext cx="4317543" cy="2721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4752" w:rsidRPr="00C97450" w:rsidRDefault="00964752" w:rsidP="00964752">
      <w:pPr>
        <w:rPr>
          <w:rFonts w:ascii="Arial" w:hAnsi="Arial" w:cs="Arial"/>
          <w:sz w:val="24"/>
          <w:szCs w:val="24"/>
          <w:lang w:val="es-MX"/>
        </w:rPr>
      </w:pPr>
    </w:p>
    <w:p w:rsidR="00964752" w:rsidRPr="00C97450" w:rsidRDefault="00964752" w:rsidP="009647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E7314" w:rsidRPr="00C97450">
        <w:rPr>
          <w:rFonts w:ascii="Arial" w:hAnsi="Arial" w:cs="Arial"/>
          <w:sz w:val="24"/>
          <w:szCs w:val="24"/>
          <w:lang w:val="es-MX"/>
        </w:rPr>
        <w:t>Huracán</w:t>
      </w:r>
    </w:p>
    <w:p w:rsidR="00F71857" w:rsidRPr="00C97450" w:rsidRDefault="00F71857" w:rsidP="009647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>1</w:t>
      </w:r>
    </w:p>
    <w:p w:rsidR="00964752" w:rsidRPr="00C97450" w:rsidRDefault="00964752" w:rsidP="009647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E7314" w:rsidRPr="00C97450">
        <w:rPr>
          <w:rFonts w:ascii="Arial" w:hAnsi="Arial" w:cs="Arial"/>
          <w:spacing w:val="-3"/>
          <w:sz w:val="24"/>
          <w:szCs w:val="24"/>
          <w:lang w:val="es-MX"/>
        </w:rPr>
        <w:t>Patrulla Costera</w:t>
      </w:r>
    </w:p>
    <w:p w:rsidR="00964752" w:rsidRPr="00C97450" w:rsidRDefault="00964752" w:rsidP="009647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E72F70">
        <w:rPr>
          <w:rFonts w:ascii="Arial" w:hAnsi="Arial" w:cs="Arial"/>
          <w:sz w:val="24"/>
          <w:szCs w:val="24"/>
          <w:lang w:val="es-MX"/>
        </w:rPr>
        <w:t>61.7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</w:t>
      </w:r>
      <w:r w:rsidR="00E72F70">
        <w:rPr>
          <w:rFonts w:ascii="Arial" w:hAnsi="Arial" w:cs="Arial"/>
          <w:spacing w:val="-3"/>
          <w:sz w:val="24"/>
          <w:szCs w:val="24"/>
          <w:lang w:val="es-MX"/>
        </w:rPr>
        <w:t>2.8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E72F70">
        <w:rPr>
          <w:rFonts w:ascii="Arial" w:hAnsi="Arial" w:cs="Arial"/>
          <w:spacing w:val="-3"/>
          <w:sz w:val="24"/>
          <w:szCs w:val="24"/>
          <w:lang w:val="es-MX"/>
        </w:rPr>
        <w:t>3.32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964752" w:rsidRPr="00C97450" w:rsidRDefault="00964752" w:rsidP="009647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E72F70">
        <w:rPr>
          <w:rFonts w:ascii="Arial" w:hAnsi="Arial"/>
          <w:spacing w:val="-3"/>
          <w:sz w:val="24"/>
          <w:lang w:val="es-MX"/>
        </w:rPr>
        <w:t>4</w:t>
      </w:r>
      <w:r w:rsidRPr="00C97450">
        <w:rPr>
          <w:rFonts w:ascii="Arial" w:hAnsi="Arial"/>
          <w:spacing w:val="-3"/>
          <w:sz w:val="24"/>
          <w:lang w:val="es-MX"/>
        </w:rPr>
        <w:t>88 Toneladas</w:t>
      </w:r>
    </w:p>
    <w:p w:rsidR="00964752" w:rsidRPr="00C97450" w:rsidRDefault="00964752" w:rsidP="0096475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A03959">
        <w:rPr>
          <w:rFonts w:ascii="Arial" w:hAnsi="Arial"/>
          <w:spacing w:val="-3"/>
          <w:sz w:val="24"/>
          <w:lang w:val="es-MX"/>
        </w:rPr>
        <w:t>55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991D2A" w:rsidRPr="00C97450" w:rsidRDefault="00991D2A" w:rsidP="00991D2A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Realizar operaciones de vigilancia, interdicción, disuasión, búsqueda, rescate, </w:t>
      </w:r>
      <w:r w:rsidR="0087343B" w:rsidRPr="00C97450">
        <w:rPr>
          <w:rFonts w:ascii="Arial" w:hAnsi="Arial" w:cs="Arial"/>
          <w:sz w:val="24"/>
          <w:szCs w:val="24"/>
          <w:lang w:val="es-MX"/>
        </w:rPr>
        <w:t>salvamento</w:t>
      </w:r>
      <w:r w:rsidRPr="00C97450">
        <w:rPr>
          <w:rFonts w:ascii="Arial" w:hAnsi="Arial" w:cs="Arial"/>
          <w:sz w:val="24"/>
          <w:szCs w:val="24"/>
          <w:lang w:val="es-MX"/>
        </w:rPr>
        <w:t>, y el combate a los ilícitos, con el fin de mantener el Estado de Derecho y salvaguardar la vida humana en las zonas marítimas mexicanas.</w:t>
      </w:r>
    </w:p>
    <w:p w:rsidR="00964752" w:rsidRPr="00C97450" w:rsidRDefault="00964752" w:rsidP="00964752">
      <w:pPr>
        <w:jc w:val="center"/>
        <w:rPr>
          <w:lang w:val="es-MX"/>
        </w:rPr>
      </w:pPr>
    </w:p>
    <w:p w:rsidR="00F41C14" w:rsidRPr="00C97450" w:rsidRDefault="00F41C14">
      <w:pPr>
        <w:rPr>
          <w:lang w:val="es-MX"/>
        </w:rPr>
      </w:pPr>
      <w:r w:rsidRPr="00C97450">
        <w:rPr>
          <w:lang w:val="es-MX"/>
        </w:rPr>
        <w:br w:type="page"/>
      </w:r>
    </w:p>
    <w:p w:rsidR="00F41C14" w:rsidRPr="00C97450" w:rsidRDefault="00F41C14" w:rsidP="00F41C14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PATRULLA COSTERA</w:t>
      </w:r>
    </w:p>
    <w:p w:rsidR="00F41C14" w:rsidRPr="00C97450" w:rsidRDefault="00695EB7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b/>
          <w:bCs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27872" behindDoc="0" locked="0" layoutInCell="1" allowOverlap="1" wp14:anchorId="4E0E090C" wp14:editId="0B7DFC49">
            <wp:simplePos x="0" y="0"/>
            <wp:positionH relativeFrom="column">
              <wp:posOffset>1760220</wp:posOffset>
            </wp:positionH>
            <wp:positionV relativeFrom="paragraph">
              <wp:posOffset>1968911</wp:posOffset>
            </wp:positionV>
            <wp:extent cx="293892" cy="84979"/>
            <wp:effectExtent l="0" t="0" r="0" b="0"/>
            <wp:wrapNone/>
            <wp:docPr id="28" name="Imagen 28" descr="CIMG4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IMG498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8" t="58747" r="76894" b="40045"/>
                    <a:stretch/>
                  </pic:blipFill>
                  <pic:spPr bwMode="auto">
                    <a:xfrm>
                      <a:off x="0" y="0"/>
                      <a:ext cx="293892" cy="84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450">
        <w:rPr>
          <w:rFonts w:ascii="Arial" w:hAnsi="Arial" w:cs="Arial"/>
          <w:b/>
          <w:bCs/>
          <w:noProof/>
          <w:sz w:val="24"/>
          <w:szCs w:val="24"/>
          <w:lang w:val="es-MX" w:eastAsia="es-MX"/>
        </w:rPr>
        <w:drawing>
          <wp:inline distT="0" distB="0" distL="0" distR="0" wp14:anchorId="15EC74AF" wp14:editId="2B452D13">
            <wp:extent cx="4367174" cy="2787147"/>
            <wp:effectExtent l="0" t="0" r="0" b="0"/>
            <wp:docPr id="89" name="Imagen 89" descr="CIMG4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IMG4988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06"/>
                    <a:stretch/>
                  </pic:blipFill>
                  <pic:spPr bwMode="auto">
                    <a:xfrm>
                      <a:off x="0" y="0"/>
                      <a:ext cx="4377096" cy="279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C14" w:rsidRPr="00C97450" w:rsidRDefault="00F41C14" w:rsidP="00F41C14">
      <w:pPr>
        <w:rPr>
          <w:rFonts w:ascii="Arial" w:hAnsi="Arial" w:cs="Arial"/>
          <w:sz w:val="24"/>
          <w:szCs w:val="24"/>
          <w:lang w:val="es-MX"/>
        </w:rPr>
      </w:pPr>
    </w:p>
    <w:p w:rsidR="00F41C14" w:rsidRPr="00C97450" w:rsidRDefault="00F41C14" w:rsidP="00F41C14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E7314" w:rsidRPr="00C97450">
        <w:rPr>
          <w:rFonts w:ascii="Arial" w:hAnsi="Arial" w:cs="Arial"/>
          <w:sz w:val="24"/>
          <w:szCs w:val="24"/>
          <w:lang w:val="es-MX"/>
        </w:rPr>
        <w:t>Tenochtitl</w:t>
      </w:r>
      <w:r w:rsidR="00826ADB" w:rsidRPr="00C97450">
        <w:rPr>
          <w:rFonts w:ascii="Arial" w:hAnsi="Arial" w:cs="Arial"/>
          <w:sz w:val="24"/>
          <w:szCs w:val="24"/>
          <w:lang w:val="es-MX"/>
        </w:rPr>
        <w:t>á</w:t>
      </w:r>
      <w:r w:rsidR="00FE7314" w:rsidRPr="00C97450">
        <w:rPr>
          <w:rFonts w:ascii="Arial" w:hAnsi="Arial" w:cs="Arial"/>
          <w:sz w:val="24"/>
          <w:szCs w:val="24"/>
          <w:lang w:val="es-MX"/>
        </w:rPr>
        <w:t>n</w:t>
      </w:r>
    </w:p>
    <w:p w:rsidR="00FE7314" w:rsidRPr="00C97450" w:rsidRDefault="00FE7314" w:rsidP="00F41C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10</w:t>
      </w:r>
    </w:p>
    <w:p w:rsidR="00F41C14" w:rsidRPr="00C97450" w:rsidRDefault="00F41C14" w:rsidP="00F41C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E7314" w:rsidRPr="00C97450">
        <w:rPr>
          <w:rFonts w:ascii="Arial" w:hAnsi="Arial" w:cs="Arial"/>
          <w:spacing w:val="-3"/>
          <w:sz w:val="24"/>
          <w:szCs w:val="24"/>
          <w:lang w:val="es-MX"/>
        </w:rPr>
        <w:t>Patrulla Co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stera</w:t>
      </w:r>
    </w:p>
    <w:p w:rsidR="00F41C14" w:rsidRPr="00C97450" w:rsidRDefault="00F41C14" w:rsidP="00F41C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B3177B" w:rsidRPr="00C97450">
        <w:rPr>
          <w:rFonts w:ascii="Arial" w:hAnsi="Arial" w:cs="Arial"/>
          <w:sz w:val="24"/>
          <w:szCs w:val="24"/>
          <w:lang w:val="es-MX"/>
        </w:rPr>
        <w:t>42.80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</w:t>
      </w:r>
      <w:r w:rsidR="00B3177B" w:rsidRPr="00C97450">
        <w:rPr>
          <w:rFonts w:ascii="Arial" w:hAnsi="Arial" w:cs="Arial"/>
          <w:spacing w:val="-3"/>
          <w:sz w:val="24"/>
          <w:szCs w:val="24"/>
          <w:lang w:val="es-MX"/>
        </w:rPr>
        <w:t>2.50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B3177B" w:rsidRPr="00C97450">
        <w:rPr>
          <w:rFonts w:ascii="Arial" w:hAnsi="Arial" w:cs="Arial"/>
          <w:spacing w:val="-3"/>
          <w:sz w:val="24"/>
          <w:szCs w:val="24"/>
          <w:lang w:val="es-MX"/>
        </w:rPr>
        <w:t>3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B3177B" w:rsidRPr="00C97450">
        <w:rPr>
          <w:rFonts w:ascii="Arial" w:hAnsi="Arial" w:cs="Arial"/>
          <w:spacing w:val="-3"/>
          <w:sz w:val="24"/>
          <w:szCs w:val="24"/>
          <w:lang w:val="es-MX"/>
        </w:rPr>
        <w:t>77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F41C14" w:rsidRPr="00C97450" w:rsidRDefault="00F41C14" w:rsidP="00F41C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B3177B" w:rsidRPr="00C97450">
        <w:rPr>
          <w:rFonts w:ascii="Arial" w:hAnsi="Arial"/>
          <w:spacing w:val="-3"/>
          <w:sz w:val="24"/>
          <w:lang w:val="es-MX"/>
        </w:rPr>
        <w:t>239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F41C14" w:rsidRPr="00C97450" w:rsidRDefault="00F41C14" w:rsidP="00F41C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1</w:t>
      </w:r>
      <w:r w:rsidR="0087120B">
        <w:rPr>
          <w:rFonts w:ascii="Arial" w:hAnsi="Arial"/>
          <w:spacing w:val="-3"/>
          <w:sz w:val="24"/>
          <w:lang w:val="es-MX"/>
        </w:rPr>
        <w:t>9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F41C14" w:rsidRPr="00C97450" w:rsidRDefault="00F41C14" w:rsidP="00F41C14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E7314" w:rsidRPr="00C97450">
        <w:rPr>
          <w:rFonts w:ascii="Arial" w:hAnsi="Arial" w:cs="Arial"/>
          <w:sz w:val="24"/>
          <w:szCs w:val="24"/>
          <w:lang w:val="es-MX"/>
        </w:rPr>
        <w:t xml:space="preserve">Realizar operaciones de vigilancia, interdicción, disuasión, búsqueda, rescate, </w:t>
      </w:r>
      <w:r w:rsidR="0087343B" w:rsidRPr="00C97450">
        <w:rPr>
          <w:rFonts w:ascii="Arial" w:hAnsi="Arial" w:cs="Arial"/>
          <w:sz w:val="24"/>
          <w:szCs w:val="24"/>
          <w:lang w:val="es-MX"/>
        </w:rPr>
        <w:t>salvamento</w:t>
      </w:r>
      <w:r w:rsidR="00FE7314" w:rsidRPr="00C97450">
        <w:rPr>
          <w:rFonts w:ascii="Arial" w:hAnsi="Arial" w:cs="Arial"/>
          <w:sz w:val="24"/>
          <w:szCs w:val="24"/>
          <w:lang w:val="es-MX"/>
        </w:rPr>
        <w:t xml:space="preserve">, y el combate a los ilícitos, con el fin de mantener el </w:t>
      </w:r>
      <w:r w:rsidR="00CB08F3" w:rsidRPr="00C97450">
        <w:rPr>
          <w:rFonts w:ascii="Arial" w:hAnsi="Arial" w:cs="Arial"/>
          <w:sz w:val="24"/>
          <w:szCs w:val="24"/>
          <w:lang w:val="es-MX"/>
        </w:rPr>
        <w:t xml:space="preserve">Estado </w:t>
      </w:r>
      <w:r w:rsidR="00FE7314" w:rsidRPr="00C97450">
        <w:rPr>
          <w:rFonts w:ascii="Arial" w:hAnsi="Arial" w:cs="Arial"/>
          <w:sz w:val="24"/>
          <w:szCs w:val="24"/>
          <w:lang w:val="es-MX"/>
        </w:rPr>
        <w:t xml:space="preserve">de </w:t>
      </w:r>
      <w:r w:rsidR="00CB08F3" w:rsidRPr="00C97450">
        <w:rPr>
          <w:rFonts w:ascii="Arial" w:hAnsi="Arial" w:cs="Arial"/>
          <w:sz w:val="24"/>
          <w:szCs w:val="24"/>
          <w:lang w:val="es-MX"/>
        </w:rPr>
        <w:t xml:space="preserve">Derecho </w:t>
      </w:r>
      <w:r w:rsidR="00FE7314" w:rsidRPr="00C97450">
        <w:rPr>
          <w:rFonts w:ascii="Arial" w:hAnsi="Arial" w:cs="Arial"/>
          <w:sz w:val="24"/>
          <w:szCs w:val="24"/>
          <w:lang w:val="es-MX"/>
        </w:rPr>
        <w:t>y salvaguardar la vida humana en las zonas marítimas mexicanas.</w:t>
      </w:r>
    </w:p>
    <w:p w:rsidR="00F41C14" w:rsidRPr="00C97450" w:rsidRDefault="00F41C14" w:rsidP="00F41C14">
      <w:pPr>
        <w:jc w:val="center"/>
        <w:rPr>
          <w:lang w:val="es-MX"/>
        </w:rPr>
      </w:pPr>
    </w:p>
    <w:p w:rsidR="00FE7314" w:rsidRPr="00C97450" w:rsidRDefault="00FE7314">
      <w:pPr>
        <w:rPr>
          <w:lang w:val="es-MX"/>
        </w:rPr>
      </w:pPr>
      <w:r w:rsidRPr="00C97450">
        <w:rPr>
          <w:lang w:val="es-MX"/>
        </w:rPr>
        <w:br w:type="page"/>
      </w:r>
    </w:p>
    <w:p w:rsidR="00B22F4A" w:rsidRPr="00C97450" w:rsidRDefault="00B22F4A" w:rsidP="00B22F4A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PATRULLA INTERCEPTORA</w:t>
      </w:r>
    </w:p>
    <w:p w:rsidR="00B22F4A" w:rsidRPr="00C97450" w:rsidRDefault="00695EB7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 Black" w:hAnsi="Arial Black"/>
          <w:b/>
          <w:noProof/>
          <w:sz w:val="28"/>
          <w:lang w:val="es-MX" w:eastAsia="es-MX"/>
        </w:rPr>
        <w:drawing>
          <wp:anchor distT="0" distB="0" distL="114300" distR="114300" simplePos="0" relativeHeight="251728896" behindDoc="0" locked="0" layoutInCell="1" allowOverlap="1" wp14:anchorId="632347D3" wp14:editId="5B87685B">
            <wp:simplePos x="0" y="0"/>
            <wp:positionH relativeFrom="column">
              <wp:posOffset>2208530</wp:posOffset>
            </wp:positionH>
            <wp:positionV relativeFrom="paragraph">
              <wp:posOffset>1796745</wp:posOffset>
            </wp:positionV>
            <wp:extent cx="401955" cy="213360"/>
            <wp:effectExtent l="0" t="0" r="0" b="0"/>
            <wp:wrapNone/>
            <wp:docPr id="31" name="Imagen 31" descr="Picture 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icture 025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88" t="86712" r="40061" b="8941"/>
                    <a:stretch/>
                  </pic:blipFill>
                  <pic:spPr bwMode="auto">
                    <a:xfrm>
                      <a:off x="0" y="0"/>
                      <a:ext cx="401955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97450">
        <w:rPr>
          <w:rFonts w:ascii="Arial Black" w:hAnsi="Arial Black"/>
          <w:b/>
          <w:noProof/>
          <w:sz w:val="28"/>
          <w:lang w:val="es-MX" w:eastAsia="es-MX"/>
        </w:rPr>
        <w:drawing>
          <wp:inline distT="0" distB="0" distL="0" distR="0" wp14:anchorId="41CD13E6" wp14:editId="738147AD">
            <wp:extent cx="4476750" cy="2565070"/>
            <wp:effectExtent l="0" t="0" r="0" b="6985"/>
            <wp:docPr id="90" name="Imagen 90" descr="Picture 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icture 02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23" t="49458" r="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788" cy="2588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F4A" w:rsidRPr="00C97450" w:rsidRDefault="00B22F4A" w:rsidP="00B22F4A">
      <w:pPr>
        <w:rPr>
          <w:rFonts w:ascii="Arial" w:hAnsi="Arial" w:cs="Arial"/>
          <w:sz w:val="24"/>
          <w:szCs w:val="24"/>
          <w:lang w:val="es-MX"/>
        </w:rPr>
      </w:pPr>
    </w:p>
    <w:p w:rsidR="00B22F4A" w:rsidRPr="00C97450" w:rsidRDefault="00B22F4A" w:rsidP="00B22F4A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Polaris</w:t>
      </w:r>
    </w:p>
    <w:p w:rsidR="00B22F4A" w:rsidRPr="00C97450" w:rsidRDefault="00B22F4A" w:rsidP="00B22F4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005C25" w:rsidRPr="00C97450">
        <w:rPr>
          <w:rFonts w:ascii="Arial" w:hAnsi="Arial" w:cs="Arial"/>
          <w:spacing w:val="-3"/>
          <w:sz w:val="24"/>
          <w:szCs w:val="24"/>
          <w:lang w:val="es-MX"/>
        </w:rPr>
        <w:t>48</w:t>
      </w:r>
    </w:p>
    <w:p w:rsidR="00B22F4A" w:rsidRPr="00C97450" w:rsidRDefault="00B22F4A" w:rsidP="00B22F4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Patrulla Interceptora</w:t>
      </w:r>
    </w:p>
    <w:p w:rsidR="00B22F4A" w:rsidRPr="00C97450" w:rsidRDefault="00B22F4A" w:rsidP="00B22F4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005C25" w:rsidRPr="00C97450">
        <w:rPr>
          <w:rFonts w:ascii="Arial" w:hAnsi="Arial" w:cs="Arial"/>
          <w:sz w:val="24"/>
          <w:szCs w:val="24"/>
          <w:lang w:val="es-MX"/>
        </w:rPr>
        <w:t>16</w:t>
      </w:r>
      <w:r w:rsidRPr="00C97450">
        <w:rPr>
          <w:rFonts w:ascii="Arial" w:hAnsi="Arial" w:cs="Arial"/>
          <w:sz w:val="24"/>
          <w:szCs w:val="24"/>
          <w:lang w:val="es-MX"/>
        </w:rPr>
        <w:t>.</w:t>
      </w:r>
      <w:r w:rsidR="00005C25" w:rsidRPr="00C97450">
        <w:rPr>
          <w:rFonts w:ascii="Arial" w:hAnsi="Arial" w:cs="Arial"/>
          <w:sz w:val="24"/>
          <w:szCs w:val="24"/>
          <w:lang w:val="es-MX"/>
        </w:rPr>
        <w:t>10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</w:t>
      </w:r>
      <w:r w:rsidR="00005C25" w:rsidRPr="00C97450">
        <w:rPr>
          <w:rFonts w:ascii="Arial" w:hAnsi="Arial" w:cs="Arial"/>
          <w:spacing w:val="-3"/>
          <w:sz w:val="24"/>
          <w:szCs w:val="24"/>
          <w:lang w:val="es-MX"/>
        </w:rPr>
        <w:t>0.90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005C25" w:rsidRPr="00C97450">
        <w:rPr>
          <w:rFonts w:ascii="Arial" w:hAnsi="Arial" w:cs="Arial"/>
          <w:spacing w:val="-3"/>
          <w:sz w:val="24"/>
          <w:szCs w:val="24"/>
          <w:lang w:val="es-MX"/>
        </w:rPr>
        <w:t>2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.7</w:t>
      </w:r>
      <w:r w:rsidR="00005C25" w:rsidRPr="00C97450">
        <w:rPr>
          <w:rFonts w:ascii="Arial" w:hAnsi="Arial" w:cs="Arial"/>
          <w:spacing w:val="-3"/>
          <w:sz w:val="24"/>
          <w:szCs w:val="24"/>
          <w:lang w:val="es-MX"/>
        </w:rPr>
        <w:t>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B22F4A" w:rsidRPr="00C97450" w:rsidRDefault="00B22F4A" w:rsidP="00B22F4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9803EE" w:rsidRPr="00C97450">
        <w:rPr>
          <w:rFonts w:ascii="Arial" w:hAnsi="Arial" w:cs="Arial"/>
          <w:sz w:val="24"/>
          <w:szCs w:val="24"/>
          <w:lang w:val="es-MX"/>
        </w:rPr>
        <w:t>1</w:t>
      </w:r>
      <w:r w:rsidR="005000E2">
        <w:rPr>
          <w:rFonts w:ascii="Arial" w:hAnsi="Arial" w:cs="Arial"/>
          <w:sz w:val="24"/>
          <w:szCs w:val="24"/>
          <w:lang w:val="es-MX"/>
        </w:rPr>
        <w:t>8</w:t>
      </w:r>
      <w:r w:rsidR="009803EE" w:rsidRPr="00C97450">
        <w:rPr>
          <w:rFonts w:ascii="Arial" w:hAnsi="Arial" w:cs="Arial"/>
          <w:sz w:val="24"/>
          <w:szCs w:val="24"/>
          <w:lang w:val="es-MX"/>
        </w:rPr>
        <w:t>.</w:t>
      </w:r>
      <w:r w:rsidR="005000E2">
        <w:rPr>
          <w:rFonts w:ascii="Arial" w:hAnsi="Arial" w:cs="Arial"/>
          <w:sz w:val="24"/>
          <w:szCs w:val="24"/>
          <w:lang w:val="es-MX"/>
        </w:rPr>
        <w:t>7</w:t>
      </w:r>
      <w:r w:rsidR="009803EE" w:rsidRPr="00C97450">
        <w:rPr>
          <w:rFonts w:ascii="Arial" w:hAnsi="Arial" w:cs="Arial"/>
          <w:sz w:val="24"/>
          <w:szCs w:val="24"/>
          <w:lang w:val="es-MX"/>
        </w:rPr>
        <w:t>0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B22F4A" w:rsidRPr="00C97450" w:rsidRDefault="00B22F4A" w:rsidP="00B22F4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9803EE" w:rsidRPr="00C97450">
        <w:rPr>
          <w:rFonts w:ascii="Arial" w:hAnsi="Arial"/>
          <w:spacing w:val="-3"/>
          <w:sz w:val="24"/>
          <w:lang w:val="es-MX"/>
        </w:rPr>
        <w:t>6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B22F4A" w:rsidRPr="00C97450" w:rsidRDefault="00B22F4A" w:rsidP="00B22F4A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CB08F3" w:rsidRPr="00C97450">
        <w:rPr>
          <w:rFonts w:ascii="Arial" w:hAnsi="Arial" w:cs="Arial"/>
          <w:sz w:val="24"/>
          <w:szCs w:val="24"/>
          <w:lang w:val="es-MX"/>
        </w:rPr>
        <w:t xml:space="preserve">Realizar operaciones de interdicción, búsqueda, rescate, </w:t>
      </w:r>
      <w:r w:rsidR="0087343B" w:rsidRPr="00C97450">
        <w:rPr>
          <w:rFonts w:ascii="Arial" w:hAnsi="Arial" w:cs="Arial"/>
          <w:sz w:val="24"/>
          <w:szCs w:val="24"/>
          <w:lang w:val="es-MX"/>
        </w:rPr>
        <w:t>salvamento</w:t>
      </w:r>
      <w:r w:rsidR="00CB08F3" w:rsidRPr="00C97450">
        <w:rPr>
          <w:rFonts w:ascii="Arial" w:hAnsi="Arial" w:cs="Arial"/>
          <w:sz w:val="24"/>
          <w:szCs w:val="24"/>
          <w:lang w:val="es-MX"/>
        </w:rPr>
        <w:t xml:space="preserve"> y el combate a los ilícitos, con la finalidad de mantener el Estado de Derecho y salvaguardar la vida humana en las zonas marítimas mexicanas.</w:t>
      </w:r>
    </w:p>
    <w:p w:rsidR="00E42652" w:rsidRPr="00C97450" w:rsidRDefault="00E42652" w:rsidP="00377288">
      <w:pPr>
        <w:jc w:val="center"/>
        <w:rPr>
          <w:lang w:val="es-MX"/>
        </w:rPr>
      </w:pPr>
    </w:p>
    <w:p w:rsidR="00F35E27" w:rsidRPr="00C97450" w:rsidRDefault="00F35E27">
      <w:pPr>
        <w:rPr>
          <w:lang w:val="es-MX"/>
        </w:rPr>
      </w:pPr>
      <w:r w:rsidRPr="00C97450">
        <w:rPr>
          <w:lang w:val="es-MX"/>
        </w:rPr>
        <w:br w:type="page"/>
      </w:r>
    </w:p>
    <w:p w:rsidR="001457C3" w:rsidRPr="00C97450" w:rsidRDefault="001457C3" w:rsidP="001457C3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PATRULLA INTERCEPTORA</w:t>
      </w:r>
    </w:p>
    <w:p w:rsidR="001457C3" w:rsidRDefault="001457C3" w:rsidP="00F35E27">
      <w:pPr>
        <w:jc w:val="center"/>
        <w:rPr>
          <w:rFonts w:ascii="Arial" w:hAnsi="Arial" w:cs="Arial"/>
          <w:b/>
          <w:sz w:val="24"/>
          <w:lang w:val="es-MX"/>
        </w:rPr>
      </w:pPr>
      <w:r w:rsidRPr="00CF516C">
        <w:rPr>
          <w:rFonts w:ascii="Arial" w:hAnsi="Arial"/>
          <w:noProof/>
          <w:sz w:val="36"/>
          <w:lang w:val="es-MX" w:eastAsia="es-MX"/>
        </w:rPr>
        <w:drawing>
          <wp:anchor distT="0" distB="0" distL="114300" distR="114300" simplePos="0" relativeHeight="251758592" behindDoc="0" locked="0" layoutInCell="1" allowOverlap="1" wp14:anchorId="15249AB3" wp14:editId="384F719C">
            <wp:simplePos x="0" y="0"/>
            <wp:positionH relativeFrom="column">
              <wp:posOffset>2139950</wp:posOffset>
            </wp:positionH>
            <wp:positionV relativeFrom="paragraph">
              <wp:posOffset>1466215</wp:posOffset>
            </wp:positionV>
            <wp:extent cx="319405" cy="166254"/>
            <wp:effectExtent l="0" t="0" r="4445" b="5715"/>
            <wp:wrapNone/>
            <wp:docPr id="26" name="Imagen 26" descr="foto fi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oto ficha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38" t="64871" r="62896" b="33395"/>
                    <a:stretch/>
                  </pic:blipFill>
                  <pic:spPr bwMode="auto">
                    <a:xfrm>
                      <a:off x="0" y="0"/>
                      <a:ext cx="319405" cy="166254"/>
                    </a:xfrm>
                    <a:prstGeom prst="rect">
                      <a:avLst/>
                    </a:prstGeom>
                    <a:noFill/>
                    <a:ln w="6350" cap="flat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F516C">
        <w:rPr>
          <w:rFonts w:ascii="Arial" w:hAnsi="Arial"/>
          <w:noProof/>
          <w:sz w:val="36"/>
          <w:lang w:val="es-MX" w:eastAsia="es-MX"/>
        </w:rPr>
        <w:drawing>
          <wp:inline distT="0" distB="0" distL="0" distR="0" wp14:anchorId="3F8A541F" wp14:editId="38CA0101">
            <wp:extent cx="4410181" cy="2564130"/>
            <wp:effectExtent l="19050" t="19050" r="28575" b="26670"/>
            <wp:docPr id="30" name="Imagen 30" descr="foto fich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oto ficha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lum brigh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9" t="18245" r="9584" b="6906"/>
                    <a:stretch/>
                  </pic:blipFill>
                  <pic:spPr bwMode="auto">
                    <a:xfrm>
                      <a:off x="0" y="0"/>
                      <a:ext cx="4442283" cy="2582794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57C3" w:rsidRDefault="001457C3" w:rsidP="001457C3">
      <w:pPr>
        <w:rPr>
          <w:rFonts w:ascii="Arial" w:hAnsi="Arial" w:cs="Arial"/>
          <w:sz w:val="24"/>
          <w:szCs w:val="24"/>
          <w:lang w:val="es-MX"/>
        </w:rPr>
      </w:pPr>
    </w:p>
    <w:p w:rsidR="001457C3" w:rsidRPr="00C97450" w:rsidRDefault="001457C3" w:rsidP="001457C3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Acuario</w:t>
      </w:r>
    </w:p>
    <w:p w:rsidR="001457C3" w:rsidRPr="00C97450" w:rsidRDefault="001457C3" w:rsidP="001457C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6</w:t>
      </w:r>
    </w:p>
    <w:p w:rsidR="001457C3" w:rsidRPr="00C97450" w:rsidRDefault="001457C3" w:rsidP="001457C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Patrulla Interceptora</w:t>
      </w:r>
    </w:p>
    <w:p w:rsidR="001457C3" w:rsidRPr="00C97450" w:rsidRDefault="001457C3" w:rsidP="001457C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>
        <w:rPr>
          <w:rFonts w:ascii="Arial" w:hAnsi="Arial" w:cs="Arial"/>
          <w:sz w:val="24"/>
          <w:szCs w:val="24"/>
          <w:lang w:val="es-MX"/>
        </w:rPr>
        <w:t>17</w:t>
      </w:r>
      <w:r w:rsidRPr="00C97450">
        <w:rPr>
          <w:rFonts w:ascii="Arial" w:hAnsi="Arial" w:cs="Arial"/>
          <w:sz w:val="24"/>
          <w:szCs w:val="24"/>
          <w:lang w:val="es-MX"/>
        </w:rPr>
        <w:t>.</w:t>
      </w:r>
      <w:r>
        <w:rPr>
          <w:rFonts w:ascii="Arial" w:hAnsi="Arial" w:cs="Arial"/>
          <w:sz w:val="24"/>
          <w:szCs w:val="24"/>
          <w:lang w:val="es-MX"/>
        </w:rPr>
        <w:t>10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</w:t>
      </w:r>
      <w:r w:rsidR="005000E2">
        <w:rPr>
          <w:rFonts w:ascii="Arial" w:hAnsi="Arial" w:cs="Arial"/>
          <w:spacing w:val="-3"/>
          <w:sz w:val="24"/>
          <w:szCs w:val="24"/>
          <w:lang w:val="es-MX"/>
        </w:rPr>
        <w:t>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5000E2">
        <w:rPr>
          <w:rFonts w:ascii="Arial" w:hAnsi="Arial" w:cs="Arial"/>
          <w:spacing w:val="-3"/>
          <w:sz w:val="24"/>
          <w:szCs w:val="24"/>
          <w:lang w:val="es-MX"/>
        </w:rPr>
        <w:t>9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0 m; Puntal: </w:t>
      </w:r>
      <w:r w:rsidR="005000E2">
        <w:rPr>
          <w:rFonts w:ascii="Arial" w:hAnsi="Arial" w:cs="Arial"/>
          <w:spacing w:val="-3"/>
          <w:sz w:val="24"/>
          <w:szCs w:val="24"/>
          <w:lang w:val="es-MX"/>
        </w:rPr>
        <w:t>2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5000E2">
        <w:rPr>
          <w:rFonts w:ascii="Arial" w:hAnsi="Arial" w:cs="Arial"/>
          <w:spacing w:val="-3"/>
          <w:sz w:val="24"/>
          <w:szCs w:val="24"/>
          <w:lang w:val="es-MX"/>
        </w:rPr>
        <w:t>70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1457C3" w:rsidRPr="00C97450" w:rsidRDefault="001457C3" w:rsidP="001457C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>
        <w:rPr>
          <w:rFonts w:ascii="Arial" w:hAnsi="Arial" w:cs="Arial"/>
          <w:sz w:val="24"/>
          <w:szCs w:val="24"/>
          <w:lang w:val="es-MX"/>
        </w:rPr>
        <w:t>21</w:t>
      </w:r>
      <w:r w:rsidRPr="00C97450">
        <w:rPr>
          <w:rFonts w:ascii="Arial" w:hAnsi="Arial" w:cs="Arial"/>
          <w:sz w:val="24"/>
          <w:szCs w:val="24"/>
          <w:lang w:val="es-MX"/>
        </w:rPr>
        <w:t>.5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1457C3" w:rsidRPr="00C97450" w:rsidRDefault="001457C3" w:rsidP="001457C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6 Elementos</w:t>
      </w:r>
    </w:p>
    <w:p w:rsidR="001457C3" w:rsidRPr="00C97450" w:rsidRDefault="001457C3" w:rsidP="001457C3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Realizar operaciones de interdicción, búsqueda, rescate, salvamento y el combate a los ilícitos, con la finalidad de mantener el Estado de Derecho y salvaguardar la vida humana en las zonas marítimas mexicanas.</w:t>
      </w:r>
    </w:p>
    <w:p w:rsidR="001457C3" w:rsidRDefault="001457C3" w:rsidP="00F35E27">
      <w:pPr>
        <w:jc w:val="center"/>
        <w:rPr>
          <w:rFonts w:ascii="Arial" w:hAnsi="Arial" w:cs="Arial"/>
          <w:b/>
          <w:sz w:val="24"/>
          <w:lang w:val="es-MX"/>
        </w:rPr>
      </w:pPr>
    </w:p>
    <w:p w:rsidR="001457C3" w:rsidRDefault="001457C3" w:rsidP="00F35E27">
      <w:pPr>
        <w:jc w:val="center"/>
        <w:rPr>
          <w:rFonts w:ascii="Arial" w:hAnsi="Arial" w:cs="Arial"/>
          <w:b/>
          <w:sz w:val="24"/>
          <w:lang w:val="es-MX"/>
        </w:rPr>
      </w:pPr>
    </w:p>
    <w:p w:rsidR="001457C3" w:rsidRDefault="001457C3" w:rsidP="00F35E27">
      <w:pPr>
        <w:jc w:val="center"/>
        <w:rPr>
          <w:rFonts w:ascii="Arial" w:hAnsi="Arial" w:cs="Arial"/>
          <w:b/>
          <w:sz w:val="24"/>
          <w:lang w:val="es-MX"/>
        </w:rPr>
      </w:pPr>
    </w:p>
    <w:p w:rsidR="001457C3" w:rsidRDefault="001457C3" w:rsidP="00F35E27">
      <w:pPr>
        <w:jc w:val="center"/>
        <w:rPr>
          <w:rFonts w:ascii="Arial" w:hAnsi="Arial" w:cs="Arial"/>
          <w:b/>
          <w:sz w:val="24"/>
          <w:lang w:val="es-MX"/>
        </w:rPr>
      </w:pPr>
    </w:p>
    <w:p w:rsidR="001457C3" w:rsidRDefault="001457C3" w:rsidP="00F35E27">
      <w:pPr>
        <w:jc w:val="center"/>
        <w:rPr>
          <w:rFonts w:ascii="Arial" w:hAnsi="Arial" w:cs="Arial"/>
          <w:b/>
          <w:sz w:val="24"/>
          <w:lang w:val="es-MX"/>
        </w:rPr>
      </w:pPr>
    </w:p>
    <w:p w:rsidR="001457C3" w:rsidRDefault="001457C3" w:rsidP="00F35E27">
      <w:pPr>
        <w:jc w:val="center"/>
        <w:rPr>
          <w:rFonts w:ascii="Arial" w:hAnsi="Arial" w:cs="Arial"/>
          <w:b/>
          <w:sz w:val="24"/>
          <w:lang w:val="es-MX"/>
        </w:rPr>
      </w:pPr>
    </w:p>
    <w:p w:rsidR="001457C3" w:rsidRDefault="001457C3" w:rsidP="00F35E27">
      <w:pPr>
        <w:jc w:val="center"/>
        <w:rPr>
          <w:rFonts w:ascii="Arial" w:hAnsi="Arial" w:cs="Arial"/>
          <w:b/>
          <w:sz w:val="24"/>
          <w:lang w:val="es-MX"/>
        </w:rPr>
      </w:pPr>
    </w:p>
    <w:p w:rsidR="00F35E27" w:rsidRPr="00C97450" w:rsidRDefault="00F35E27" w:rsidP="00F35E27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PATRULLA INTERCEPTORA</w:t>
      </w:r>
    </w:p>
    <w:p w:rsidR="00F35E27" w:rsidRPr="00C97450" w:rsidRDefault="00695EB7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/>
          <w:noProof/>
          <w:lang w:val="es-MX" w:eastAsia="es-MX"/>
        </w:rPr>
        <w:drawing>
          <wp:anchor distT="0" distB="0" distL="114300" distR="114300" simplePos="0" relativeHeight="251729920" behindDoc="0" locked="0" layoutInCell="1" allowOverlap="1" wp14:anchorId="006BCDCC" wp14:editId="42C2CB2C">
            <wp:simplePos x="0" y="0"/>
            <wp:positionH relativeFrom="column">
              <wp:posOffset>2952750</wp:posOffset>
            </wp:positionH>
            <wp:positionV relativeFrom="paragraph">
              <wp:posOffset>1767005</wp:posOffset>
            </wp:positionV>
            <wp:extent cx="485775" cy="229328"/>
            <wp:effectExtent l="0" t="0" r="0" b="0"/>
            <wp:wrapNone/>
            <wp:docPr id="34" name="Imagen 34" descr="CENTAURO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ENTAURO00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24" t="66703" r="40149" b="29690"/>
                    <a:stretch/>
                  </pic:blipFill>
                  <pic:spPr bwMode="auto">
                    <a:xfrm>
                      <a:off x="0" y="0"/>
                      <a:ext cx="495981" cy="234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450">
        <w:rPr>
          <w:rFonts w:ascii="Arial" w:hAnsi="Arial"/>
          <w:noProof/>
          <w:lang w:val="es-MX" w:eastAsia="es-MX"/>
        </w:rPr>
        <w:drawing>
          <wp:inline distT="0" distB="0" distL="0" distR="0" wp14:anchorId="6619CFB0" wp14:editId="07417DDD">
            <wp:extent cx="4425696" cy="2974327"/>
            <wp:effectExtent l="0" t="0" r="0" b="0"/>
            <wp:docPr id="91" name="Imagen 91" descr="CENTAURO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ENTAURO00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966" cy="298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E27" w:rsidRPr="00C97450" w:rsidRDefault="00F35E27" w:rsidP="00F35E27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Acuario</w:t>
      </w:r>
      <w:r w:rsidR="007A3AB6" w:rsidRPr="00C97450">
        <w:rPr>
          <w:rFonts w:ascii="Arial" w:hAnsi="Arial" w:cs="Arial"/>
          <w:sz w:val="24"/>
          <w:szCs w:val="24"/>
          <w:lang w:val="es-MX"/>
        </w:rPr>
        <w:t xml:space="preserve"> B</w:t>
      </w:r>
    </w:p>
    <w:p w:rsidR="00F35E27" w:rsidRPr="00C97450" w:rsidRDefault="00F35E27" w:rsidP="00F35E27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130932">
        <w:rPr>
          <w:rFonts w:ascii="Arial" w:hAnsi="Arial" w:cs="Arial"/>
          <w:spacing w:val="-3"/>
          <w:sz w:val="24"/>
          <w:szCs w:val="24"/>
          <w:lang w:val="es-MX"/>
        </w:rPr>
        <w:t>2</w:t>
      </w:r>
    </w:p>
    <w:p w:rsidR="00F35E27" w:rsidRPr="00C97450" w:rsidRDefault="00F35E27" w:rsidP="00F35E27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Patrulla Interceptora</w:t>
      </w:r>
    </w:p>
    <w:p w:rsidR="00F35E27" w:rsidRPr="00C97450" w:rsidRDefault="00F35E27" w:rsidP="00F35E27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1</w:t>
      </w:r>
      <w:r w:rsidR="007A3AB6" w:rsidRPr="00C97450">
        <w:rPr>
          <w:rFonts w:ascii="Arial" w:hAnsi="Arial" w:cs="Arial"/>
          <w:sz w:val="24"/>
          <w:szCs w:val="24"/>
          <w:lang w:val="es-MX"/>
        </w:rPr>
        <w:t>6</w:t>
      </w:r>
      <w:r w:rsidRPr="00C97450">
        <w:rPr>
          <w:rFonts w:ascii="Arial" w:hAnsi="Arial" w:cs="Arial"/>
          <w:sz w:val="24"/>
          <w:szCs w:val="24"/>
          <w:lang w:val="es-MX"/>
        </w:rPr>
        <w:t>.</w:t>
      </w:r>
      <w:r w:rsidR="007A3AB6" w:rsidRPr="00C97450">
        <w:rPr>
          <w:rFonts w:ascii="Arial" w:hAnsi="Arial" w:cs="Arial"/>
          <w:sz w:val="24"/>
          <w:szCs w:val="24"/>
          <w:lang w:val="es-MX"/>
        </w:rPr>
        <w:t>59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1.00 m; Puntal: 2.</w:t>
      </w:r>
      <w:r w:rsidR="007A3AB6" w:rsidRPr="00C97450">
        <w:rPr>
          <w:rFonts w:ascii="Arial" w:hAnsi="Arial" w:cs="Arial"/>
          <w:spacing w:val="-3"/>
          <w:sz w:val="24"/>
          <w:szCs w:val="24"/>
          <w:lang w:val="es-MX"/>
        </w:rPr>
        <w:t>36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F35E27" w:rsidRPr="00C97450" w:rsidRDefault="00F35E27" w:rsidP="00F35E27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5000E2">
        <w:rPr>
          <w:rFonts w:ascii="Arial" w:hAnsi="Arial" w:cs="Arial"/>
          <w:sz w:val="24"/>
          <w:szCs w:val="24"/>
          <w:lang w:val="es-MX"/>
        </w:rPr>
        <w:t>22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F35E27" w:rsidRPr="00C97450" w:rsidRDefault="00F35E27" w:rsidP="00F35E27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6 Elementos</w:t>
      </w:r>
    </w:p>
    <w:p w:rsidR="00F35E27" w:rsidRPr="00C97450" w:rsidRDefault="00F35E27" w:rsidP="00F35E27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Realizar operaciones de interdicción, búsqueda, rescate, </w:t>
      </w:r>
      <w:r w:rsidR="0087343B" w:rsidRPr="00C97450">
        <w:rPr>
          <w:rFonts w:ascii="Arial" w:hAnsi="Arial" w:cs="Arial"/>
          <w:sz w:val="24"/>
          <w:szCs w:val="24"/>
          <w:lang w:val="es-MX"/>
        </w:rPr>
        <w:t>salvamento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y el combate a los ilícitos, con la finalidad de mantener el Estado de Derecho y salvaguardar la vida humana en las zonas marítimas mexicanas.</w:t>
      </w:r>
    </w:p>
    <w:p w:rsidR="00F35E27" w:rsidRPr="00C97450" w:rsidRDefault="00F35E27" w:rsidP="00F35E27">
      <w:pPr>
        <w:jc w:val="center"/>
        <w:rPr>
          <w:lang w:val="es-MX"/>
        </w:rPr>
      </w:pPr>
    </w:p>
    <w:p w:rsidR="007A3AB6" w:rsidRPr="00C97450" w:rsidRDefault="007A3AB6">
      <w:pPr>
        <w:rPr>
          <w:lang w:val="es-MX"/>
        </w:rPr>
      </w:pPr>
      <w:r w:rsidRPr="00C97450">
        <w:rPr>
          <w:lang w:val="es-MX"/>
        </w:rPr>
        <w:br w:type="page"/>
      </w:r>
    </w:p>
    <w:p w:rsidR="007A3AB6" w:rsidRPr="00C97450" w:rsidRDefault="007A3AB6" w:rsidP="007A3AB6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PATRULLA INTERCEPTORA</w:t>
      </w:r>
    </w:p>
    <w:p w:rsidR="007A3AB6" w:rsidRPr="00C97450" w:rsidRDefault="00CF2EB2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b/>
          <w:noProof/>
          <w:u w:val="single"/>
          <w:lang w:val="es-MX" w:eastAsia="es-MX"/>
        </w:rPr>
        <w:drawing>
          <wp:anchor distT="0" distB="0" distL="114300" distR="114300" simplePos="0" relativeHeight="251770880" behindDoc="0" locked="0" layoutInCell="1" allowOverlap="1" wp14:anchorId="5785C6EE" wp14:editId="422D81BC">
            <wp:simplePos x="0" y="0"/>
            <wp:positionH relativeFrom="column">
              <wp:posOffset>3064510</wp:posOffset>
            </wp:positionH>
            <wp:positionV relativeFrom="paragraph">
              <wp:posOffset>1735125</wp:posOffset>
            </wp:positionV>
            <wp:extent cx="530031" cy="146304"/>
            <wp:effectExtent l="0" t="0" r="3810" b="6350"/>
            <wp:wrapNone/>
            <wp:docPr id="36" name="Imagen 36" descr="P202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202005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82" t="68205" r="40591" b="29581"/>
                    <a:stretch/>
                  </pic:blipFill>
                  <pic:spPr bwMode="auto">
                    <a:xfrm>
                      <a:off x="0" y="0"/>
                      <a:ext cx="530031" cy="146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450">
        <w:rPr>
          <w:rFonts w:ascii="Arial" w:hAnsi="Arial" w:cs="Arial"/>
          <w:b/>
          <w:noProof/>
          <w:u w:val="single"/>
          <w:lang w:val="es-MX" w:eastAsia="es-MX"/>
        </w:rPr>
        <w:drawing>
          <wp:inline distT="0" distB="0" distL="0" distR="0" wp14:anchorId="15A023DC" wp14:editId="3B8C6133">
            <wp:extent cx="4359859" cy="2695545"/>
            <wp:effectExtent l="0" t="0" r="3175" b="0"/>
            <wp:docPr id="27" name="Imagen 27" descr="P202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202005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94" b="6975"/>
                    <a:stretch/>
                  </pic:blipFill>
                  <pic:spPr bwMode="auto">
                    <a:xfrm>
                      <a:off x="0" y="0"/>
                      <a:ext cx="4374075" cy="270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3AB6" w:rsidRPr="00C97450" w:rsidRDefault="007A3AB6" w:rsidP="007A3AB6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Polaris II</w:t>
      </w:r>
    </w:p>
    <w:p w:rsidR="007A3AB6" w:rsidRPr="00C97450" w:rsidRDefault="007A3AB6" w:rsidP="007A3AB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16</w:t>
      </w:r>
    </w:p>
    <w:p w:rsidR="007A3AB6" w:rsidRPr="00C97450" w:rsidRDefault="007A3AB6" w:rsidP="007A3AB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Patrulla Interceptora</w:t>
      </w:r>
    </w:p>
    <w:p w:rsidR="007A3AB6" w:rsidRPr="00C97450" w:rsidRDefault="007A3AB6" w:rsidP="007A3AB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17.62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1.10 m; Puntal: 2.</w:t>
      </w:r>
      <w:r w:rsidR="00030BE1">
        <w:rPr>
          <w:rFonts w:ascii="Arial" w:hAnsi="Arial" w:cs="Arial"/>
          <w:spacing w:val="-3"/>
          <w:sz w:val="24"/>
          <w:szCs w:val="24"/>
          <w:lang w:val="es-MX"/>
        </w:rPr>
        <w:t>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8 m</w:t>
      </w:r>
    </w:p>
    <w:p w:rsidR="007A3AB6" w:rsidRPr="00C97450" w:rsidRDefault="007A3AB6" w:rsidP="007A3AB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2</w:t>
      </w:r>
      <w:r w:rsidR="00030BE1">
        <w:rPr>
          <w:rFonts w:ascii="Arial" w:hAnsi="Arial" w:cs="Arial"/>
          <w:sz w:val="24"/>
          <w:szCs w:val="24"/>
          <w:lang w:val="es-MX"/>
        </w:rPr>
        <w:t>3</w:t>
      </w:r>
      <w:r w:rsidRPr="00C97450">
        <w:rPr>
          <w:rFonts w:ascii="Arial" w:hAnsi="Arial" w:cs="Arial"/>
          <w:sz w:val="24"/>
          <w:szCs w:val="24"/>
          <w:lang w:val="es-MX"/>
        </w:rPr>
        <w:t>.</w:t>
      </w:r>
      <w:r w:rsidR="00030BE1">
        <w:rPr>
          <w:rFonts w:ascii="Arial" w:hAnsi="Arial" w:cs="Arial"/>
          <w:sz w:val="24"/>
          <w:szCs w:val="24"/>
          <w:lang w:val="es-MX"/>
        </w:rPr>
        <w:t>96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7A3AB6" w:rsidRPr="00C97450" w:rsidRDefault="007A3AB6" w:rsidP="007A3AB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6 Elementos</w:t>
      </w:r>
    </w:p>
    <w:p w:rsidR="007A3AB6" w:rsidRPr="00C97450" w:rsidRDefault="007A3AB6" w:rsidP="007A3AB6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Realizar operaciones de interdicción, búsqueda, rescate, </w:t>
      </w:r>
      <w:r w:rsidR="0087343B" w:rsidRPr="00C97450">
        <w:rPr>
          <w:rFonts w:ascii="Arial" w:hAnsi="Arial" w:cs="Arial"/>
          <w:sz w:val="24"/>
          <w:szCs w:val="24"/>
          <w:lang w:val="es-MX"/>
        </w:rPr>
        <w:t>salvamento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y el combate a los ilícitos, con la finalidad de mantener el Estado de Derecho y salvaguardar la vida humana en las zonas marítimas mexicanas.</w:t>
      </w:r>
    </w:p>
    <w:p w:rsidR="007A3AB6" w:rsidRPr="00C97450" w:rsidRDefault="007A3AB6" w:rsidP="007A3AB6">
      <w:pPr>
        <w:jc w:val="center"/>
        <w:rPr>
          <w:lang w:val="es-MX"/>
        </w:rPr>
      </w:pPr>
    </w:p>
    <w:p w:rsidR="007A3AB6" w:rsidRPr="00C97450" w:rsidRDefault="007A3AB6">
      <w:pPr>
        <w:rPr>
          <w:lang w:val="es-MX"/>
        </w:rPr>
      </w:pPr>
      <w:r w:rsidRPr="00C97450">
        <w:rPr>
          <w:lang w:val="es-MX"/>
        </w:rPr>
        <w:br w:type="page"/>
      </w:r>
    </w:p>
    <w:p w:rsidR="007A3AB6" w:rsidRPr="00C97450" w:rsidRDefault="007A3AB6" w:rsidP="007A3AB6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 xml:space="preserve">BUQUE </w:t>
      </w:r>
      <w:r w:rsidR="00CE0DB0" w:rsidRPr="00C97450">
        <w:rPr>
          <w:rFonts w:ascii="Arial" w:hAnsi="Arial" w:cs="Arial"/>
          <w:b/>
          <w:sz w:val="24"/>
          <w:lang w:val="es-MX"/>
        </w:rPr>
        <w:t xml:space="preserve">TIPO </w:t>
      </w:r>
      <w:r w:rsidRPr="00C97450">
        <w:rPr>
          <w:rFonts w:ascii="Arial" w:hAnsi="Arial" w:cs="Arial"/>
          <w:b/>
          <w:sz w:val="24"/>
          <w:lang w:val="es-MX"/>
        </w:rPr>
        <w:t>GUERRA ANFIBIA</w:t>
      </w:r>
    </w:p>
    <w:p w:rsidR="007A3AB6" w:rsidRPr="00C97450" w:rsidRDefault="007A3AB6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b/>
          <w:noProof/>
          <w:sz w:val="32"/>
          <w:szCs w:val="32"/>
          <w:lang w:val="es-MX" w:eastAsia="es-MX"/>
        </w:rPr>
        <w:drawing>
          <wp:inline distT="0" distB="0" distL="0" distR="0" wp14:anchorId="1598377A" wp14:editId="0B94F886">
            <wp:extent cx="4235501" cy="2754548"/>
            <wp:effectExtent l="0" t="0" r="0" b="8255"/>
            <wp:docPr id="38" name="Imagen 38" descr="LCVP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LCVP 02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3" t="20949" r="13498" b="10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795" cy="276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AB6" w:rsidRPr="00C97450" w:rsidRDefault="007A3AB6" w:rsidP="007A3AB6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Papaloapan</w:t>
      </w:r>
    </w:p>
    <w:p w:rsidR="007A3AB6" w:rsidRPr="00C97450" w:rsidRDefault="007A3AB6" w:rsidP="007A3AB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2</w:t>
      </w:r>
    </w:p>
    <w:p w:rsidR="007A3AB6" w:rsidRPr="00C97450" w:rsidRDefault="007A3AB6" w:rsidP="007A3AB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Guerra Anfibia</w:t>
      </w:r>
    </w:p>
    <w:p w:rsidR="007A3AB6" w:rsidRPr="00C97450" w:rsidRDefault="007A3AB6" w:rsidP="007A3AB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0340FB" w:rsidRPr="00C97450">
        <w:rPr>
          <w:rFonts w:ascii="Arial" w:hAnsi="Arial" w:cs="Arial"/>
          <w:sz w:val="24"/>
          <w:szCs w:val="24"/>
          <w:lang w:val="es-MX"/>
        </w:rPr>
        <w:t>15</w:t>
      </w:r>
      <w:r w:rsidR="00857843">
        <w:rPr>
          <w:rFonts w:ascii="Arial" w:hAnsi="Arial" w:cs="Arial"/>
          <w:sz w:val="24"/>
          <w:szCs w:val="24"/>
          <w:lang w:val="es-MX"/>
        </w:rPr>
        <w:t>9</w:t>
      </w:r>
      <w:r w:rsidR="000340FB" w:rsidRPr="00C97450">
        <w:rPr>
          <w:rFonts w:ascii="Arial" w:hAnsi="Arial" w:cs="Arial"/>
          <w:sz w:val="24"/>
          <w:szCs w:val="24"/>
          <w:lang w:val="es-MX"/>
        </w:rPr>
        <w:t>.</w:t>
      </w:r>
      <w:r w:rsidR="00857843">
        <w:rPr>
          <w:rFonts w:ascii="Arial" w:hAnsi="Arial" w:cs="Arial"/>
          <w:sz w:val="24"/>
          <w:szCs w:val="24"/>
          <w:lang w:val="es-MX"/>
        </w:rPr>
        <w:t>17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8A06EE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</w:t>
      </w:r>
      <w:r w:rsidR="00857843">
        <w:rPr>
          <w:rFonts w:ascii="Arial" w:hAnsi="Arial" w:cs="Arial"/>
          <w:spacing w:val="-3"/>
          <w:sz w:val="24"/>
          <w:szCs w:val="24"/>
          <w:lang w:val="es-MX"/>
        </w:rPr>
        <w:t>4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857843">
        <w:rPr>
          <w:rFonts w:ascii="Arial" w:hAnsi="Arial" w:cs="Arial"/>
          <w:spacing w:val="-3"/>
          <w:sz w:val="24"/>
          <w:szCs w:val="24"/>
          <w:lang w:val="es-MX"/>
        </w:rPr>
        <w:t>92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0340FB" w:rsidRPr="00C97450">
        <w:rPr>
          <w:rFonts w:ascii="Arial" w:hAnsi="Arial" w:cs="Arial"/>
          <w:spacing w:val="-3"/>
          <w:sz w:val="24"/>
          <w:szCs w:val="24"/>
          <w:lang w:val="es-MX"/>
        </w:rPr>
        <w:t>12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7A3AB6" w:rsidRPr="00C97450" w:rsidRDefault="007A3AB6" w:rsidP="007A3AB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0340FB" w:rsidRPr="00C97450">
        <w:rPr>
          <w:rFonts w:ascii="Arial" w:hAnsi="Arial" w:cs="Arial"/>
          <w:sz w:val="24"/>
          <w:szCs w:val="24"/>
          <w:lang w:val="es-MX"/>
        </w:rPr>
        <w:t xml:space="preserve">8,755.7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7A3AB6" w:rsidRPr="00C97450" w:rsidRDefault="007A3AB6" w:rsidP="007A3AB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CE0DB0" w:rsidRPr="00C97450">
        <w:rPr>
          <w:rFonts w:ascii="Arial" w:hAnsi="Arial"/>
          <w:spacing w:val="-3"/>
          <w:sz w:val="24"/>
          <w:lang w:val="es-MX"/>
        </w:rPr>
        <w:t>22</w:t>
      </w:r>
      <w:r w:rsidR="00857843">
        <w:rPr>
          <w:rFonts w:ascii="Arial" w:hAnsi="Arial"/>
          <w:spacing w:val="-3"/>
          <w:sz w:val="24"/>
          <w:lang w:val="es-MX"/>
        </w:rPr>
        <w:t>7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7A3AB6" w:rsidRPr="00C97450" w:rsidRDefault="007A3AB6" w:rsidP="00857843">
      <w:pPr>
        <w:autoSpaceDE w:val="0"/>
        <w:autoSpaceDN w:val="0"/>
        <w:adjustRightInd w:val="0"/>
        <w:spacing w:after="0" w:line="240" w:lineRule="auto"/>
        <w:ind w:left="1022" w:hanging="1022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="00BD227F" w:rsidRPr="00C97450">
        <w:rPr>
          <w:rFonts w:ascii="Arial" w:hAnsi="Arial" w:cs="Arial"/>
          <w:sz w:val="24"/>
          <w:szCs w:val="24"/>
          <w:lang w:val="es-MX"/>
        </w:rPr>
        <w:t xml:space="preserve">   </w:t>
      </w:r>
      <w:r w:rsidR="00BD227F" w:rsidRPr="00C97450">
        <w:rPr>
          <w:rFonts w:ascii="CIDFont+F1" w:hAnsi="CIDFont+F1" w:cs="CIDFont+F1"/>
          <w:sz w:val="24"/>
          <w:szCs w:val="24"/>
          <w:lang w:val="es-MX"/>
        </w:rPr>
        <w:t>Desarrollar operaciones de transporte marítimo militar en sus modalidades</w:t>
      </w:r>
      <w:r w:rsidR="00857843">
        <w:rPr>
          <w:rFonts w:ascii="CIDFont+F1" w:hAnsi="CIDFont+F1" w:cs="CIDFont+F1"/>
          <w:sz w:val="24"/>
          <w:szCs w:val="24"/>
          <w:lang w:val="es-MX"/>
        </w:rPr>
        <w:t xml:space="preserve"> </w:t>
      </w:r>
      <w:r w:rsidR="00BD227F" w:rsidRPr="00C97450">
        <w:rPr>
          <w:rFonts w:ascii="CIDFont+F1" w:hAnsi="CIDFont+F1" w:cs="CIDFont+F1"/>
          <w:sz w:val="24"/>
          <w:szCs w:val="24"/>
          <w:lang w:val="es-MX"/>
        </w:rPr>
        <w:t>de asalto, combate o logístico para el logro de los objetivos y tareas asignadas, así como servir de plataforma de operaciones logísticas para el apoyo a unidades operativas y la población civil en casos y zonas de desastre.</w:t>
      </w:r>
    </w:p>
    <w:p w:rsidR="007A3AB6" w:rsidRPr="00C97450" w:rsidRDefault="007A3AB6" w:rsidP="007A3AB6">
      <w:pPr>
        <w:jc w:val="center"/>
        <w:rPr>
          <w:lang w:val="es-MX"/>
        </w:rPr>
      </w:pPr>
    </w:p>
    <w:p w:rsidR="00CE0DB0" w:rsidRPr="00C97450" w:rsidRDefault="00CE0DB0">
      <w:pPr>
        <w:rPr>
          <w:lang w:val="es-MX"/>
        </w:rPr>
      </w:pPr>
      <w:r w:rsidRPr="00C97450">
        <w:rPr>
          <w:lang w:val="es-MX"/>
        </w:rPr>
        <w:br w:type="page"/>
      </w:r>
    </w:p>
    <w:p w:rsidR="00CE0DB0" w:rsidRPr="00C97450" w:rsidRDefault="00CE0DB0" w:rsidP="00CE0DB0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 xml:space="preserve">BUQUE TIPO </w:t>
      </w:r>
      <w:r w:rsidR="001457C3" w:rsidRPr="00C97450">
        <w:rPr>
          <w:rFonts w:ascii="Arial" w:hAnsi="Arial" w:cs="Arial"/>
          <w:b/>
          <w:sz w:val="24"/>
          <w:lang w:val="es-MX"/>
        </w:rPr>
        <w:t>APOYO</w:t>
      </w:r>
      <w:r w:rsidRPr="00C97450">
        <w:rPr>
          <w:rFonts w:ascii="Arial" w:hAnsi="Arial" w:cs="Arial"/>
          <w:b/>
          <w:sz w:val="24"/>
          <w:lang w:val="es-MX"/>
        </w:rPr>
        <w:t xml:space="preserve"> </w:t>
      </w:r>
      <w:r w:rsidR="001457C3" w:rsidRPr="00C97450">
        <w:rPr>
          <w:rFonts w:ascii="Arial" w:hAnsi="Arial" w:cs="Arial"/>
          <w:b/>
          <w:sz w:val="24"/>
          <w:lang w:val="es-MX"/>
        </w:rPr>
        <w:t>LOGÍSTICO</w:t>
      </w:r>
    </w:p>
    <w:p w:rsidR="00CE0DB0" w:rsidRPr="00C97450" w:rsidRDefault="001457C3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59616" behindDoc="0" locked="0" layoutInCell="1" allowOverlap="1" wp14:anchorId="742FFD2E" wp14:editId="7010C8D1">
            <wp:simplePos x="0" y="0"/>
            <wp:positionH relativeFrom="column">
              <wp:posOffset>2446317</wp:posOffset>
            </wp:positionH>
            <wp:positionV relativeFrom="paragraph">
              <wp:posOffset>1483096</wp:posOffset>
            </wp:positionV>
            <wp:extent cx="960120" cy="498764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32" t="57738" r="45647" b="36400"/>
                    <a:stretch/>
                  </pic:blipFill>
                  <pic:spPr bwMode="auto">
                    <a:xfrm>
                      <a:off x="0" y="0"/>
                      <a:ext cx="964277" cy="500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inline distT="0" distB="0" distL="0" distR="0" wp14:anchorId="2F9E7656" wp14:editId="6D2E89FF">
            <wp:extent cx="4584942" cy="2664621"/>
            <wp:effectExtent l="0" t="0" r="6350" b="254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9930" t="13559" r="22290" b="26720"/>
                    <a:stretch/>
                  </pic:blipFill>
                  <pic:spPr bwMode="auto">
                    <a:xfrm>
                      <a:off x="0" y="0"/>
                      <a:ext cx="4608899" cy="2678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0DB0" w:rsidRPr="00C97450" w:rsidRDefault="00CE0DB0" w:rsidP="00CE0DB0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A21FD4" w:rsidRPr="00C97450">
        <w:rPr>
          <w:rFonts w:ascii="Arial" w:hAnsi="Arial" w:cs="Arial"/>
          <w:sz w:val="24"/>
          <w:szCs w:val="24"/>
          <w:lang w:val="es-MX"/>
        </w:rPr>
        <w:t>Montes Azules</w:t>
      </w:r>
    </w:p>
    <w:p w:rsidR="00CE0DB0" w:rsidRPr="00C97450" w:rsidRDefault="00CE0DB0" w:rsidP="00CE0DB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2</w:t>
      </w:r>
    </w:p>
    <w:p w:rsidR="00CE0DB0" w:rsidRPr="00C97450" w:rsidRDefault="00CE0DB0" w:rsidP="00CE0DB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A21FD4" w:rsidRPr="00C97450">
        <w:rPr>
          <w:rFonts w:ascii="Arial" w:hAnsi="Arial" w:cs="Arial"/>
          <w:spacing w:val="-3"/>
          <w:sz w:val="24"/>
          <w:szCs w:val="24"/>
          <w:lang w:val="es-MX"/>
        </w:rPr>
        <w:t>Apoyo Logístico</w:t>
      </w:r>
    </w:p>
    <w:p w:rsidR="00CE0DB0" w:rsidRPr="00C97450" w:rsidRDefault="00CE0DB0" w:rsidP="00CE0DB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A21FD4" w:rsidRPr="00C97450">
        <w:rPr>
          <w:rFonts w:ascii="Arial" w:hAnsi="Arial" w:cs="Arial"/>
          <w:sz w:val="24"/>
          <w:szCs w:val="24"/>
          <w:lang w:val="es-MX"/>
        </w:rPr>
        <w:t>99.80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 </w:t>
      </w:r>
      <w:r w:rsidR="00590330">
        <w:rPr>
          <w:rFonts w:ascii="Arial" w:hAnsi="Arial" w:cs="Arial"/>
          <w:spacing w:val="-3"/>
          <w:sz w:val="24"/>
          <w:szCs w:val="24"/>
          <w:lang w:val="es-MX"/>
        </w:rPr>
        <w:t>3</w:t>
      </w:r>
      <w:r w:rsidR="00A21FD4"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590330">
        <w:rPr>
          <w:rFonts w:ascii="Arial" w:hAnsi="Arial" w:cs="Arial"/>
          <w:spacing w:val="-3"/>
          <w:sz w:val="24"/>
          <w:szCs w:val="24"/>
          <w:lang w:val="es-MX"/>
        </w:rPr>
        <w:t>96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A21FD4" w:rsidRPr="00C97450">
        <w:rPr>
          <w:rFonts w:ascii="Arial" w:hAnsi="Arial" w:cs="Arial"/>
          <w:spacing w:val="-3"/>
          <w:sz w:val="24"/>
          <w:szCs w:val="24"/>
          <w:lang w:val="es-MX"/>
        </w:rPr>
        <w:t>8.60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CE0DB0" w:rsidRPr="00C97450" w:rsidRDefault="00CE0DB0" w:rsidP="00CE0DB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A21FD4" w:rsidRPr="00C97450">
        <w:rPr>
          <w:rFonts w:ascii="Arial" w:hAnsi="Arial" w:cs="Arial"/>
          <w:sz w:val="24"/>
          <w:szCs w:val="24"/>
          <w:lang w:val="es-MX"/>
        </w:rPr>
        <w:t>3</w:t>
      </w:r>
      <w:r w:rsidRPr="00C97450">
        <w:rPr>
          <w:rFonts w:ascii="Arial" w:hAnsi="Arial" w:cs="Arial"/>
          <w:sz w:val="24"/>
          <w:szCs w:val="24"/>
          <w:lang w:val="es-MX"/>
        </w:rPr>
        <w:t>,</w:t>
      </w:r>
      <w:r w:rsidR="00A21FD4" w:rsidRPr="00C97450">
        <w:rPr>
          <w:rFonts w:ascii="Arial" w:hAnsi="Arial" w:cs="Arial"/>
          <w:sz w:val="24"/>
          <w:szCs w:val="24"/>
          <w:lang w:val="es-MX"/>
        </w:rPr>
        <w:t>666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CE0DB0" w:rsidRPr="00C97450" w:rsidRDefault="00CE0DB0" w:rsidP="00CE0DB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A21FD4" w:rsidRPr="00C97450">
        <w:rPr>
          <w:rFonts w:ascii="Arial" w:hAnsi="Arial"/>
          <w:spacing w:val="-3"/>
          <w:sz w:val="24"/>
          <w:lang w:val="es-MX"/>
        </w:rPr>
        <w:t>90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CE0DB0" w:rsidRPr="00C97450" w:rsidRDefault="00CE0DB0" w:rsidP="00CE0DB0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E56774" w:rsidRPr="00C97450">
        <w:rPr>
          <w:rFonts w:ascii="Arial" w:hAnsi="Arial" w:cs="Arial"/>
          <w:kern w:val="24"/>
          <w:sz w:val="24"/>
          <w:szCs w:val="24"/>
          <w:lang w:val="es-MX"/>
        </w:rPr>
        <w:t>Participar en operaciones navales para brindar de manera oportuna y eficiente el apoyo logístico de transporte de material y personal requerido en los Mandos Navales, prestar apoyo a la población en casos y zonas de desastre, así como salvaguardar los intereses marítimos de la nación</w:t>
      </w:r>
      <w:r w:rsidR="003B4F0A" w:rsidRPr="00C97450">
        <w:rPr>
          <w:rFonts w:ascii="Arial" w:hAnsi="Arial" w:cs="Arial"/>
          <w:kern w:val="24"/>
          <w:sz w:val="24"/>
          <w:szCs w:val="24"/>
          <w:lang w:val="es-MX"/>
        </w:rPr>
        <w:t>.</w:t>
      </w:r>
    </w:p>
    <w:p w:rsidR="002D3909" w:rsidRPr="00C97450" w:rsidRDefault="002D3909">
      <w:pPr>
        <w:rPr>
          <w:lang w:val="es-MX"/>
        </w:rPr>
      </w:pPr>
      <w:r w:rsidRPr="00C97450">
        <w:rPr>
          <w:lang w:val="es-MX"/>
        </w:rPr>
        <w:br w:type="page"/>
      </w:r>
    </w:p>
    <w:p w:rsidR="002D3909" w:rsidRPr="00C97450" w:rsidRDefault="002D3909" w:rsidP="002D3909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 xml:space="preserve">BUQUE TIPO ISLA </w:t>
      </w:r>
      <w:r w:rsidR="004B1226" w:rsidRPr="00C97450">
        <w:rPr>
          <w:rFonts w:ascii="Arial" w:hAnsi="Arial" w:cs="Arial"/>
          <w:b/>
          <w:sz w:val="24"/>
          <w:lang w:val="es-MX"/>
        </w:rPr>
        <w:t>MARÍA</w:t>
      </w:r>
      <w:r w:rsidRPr="00C97450">
        <w:rPr>
          <w:rFonts w:ascii="Arial" w:hAnsi="Arial" w:cs="Arial"/>
          <w:b/>
          <w:sz w:val="24"/>
          <w:lang w:val="es-MX"/>
        </w:rPr>
        <w:t xml:space="preserve"> MADRE</w:t>
      </w:r>
    </w:p>
    <w:p w:rsidR="002D3909" w:rsidRPr="00C97450" w:rsidRDefault="00F076F3" w:rsidP="0081605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1C51D2">
        <w:rPr>
          <w:noProof/>
          <w:lang w:val="es-MX" w:eastAsia="es-MX"/>
        </w:rPr>
        <w:drawing>
          <wp:anchor distT="0" distB="0" distL="114300" distR="114300" simplePos="0" relativeHeight="251761664" behindDoc="0" locked="0" layoutInCell="1" allowOverlap="1" wp14:anchorId="4EFFD828" wp14:editId="4814583D">
            <wp:simplePos x="0" y="0"/>
            <wp:positionH relativeFrom="column">
              <wp:posOffset>3711575</wp:posOffset>
            </wp:positionH>
            <wp:positionV relativeFrom="paragraph">
              <wp:posOffset>1406525</wp:posOffset>
            </wp:positionV>
            <wp:extent cx="573750" cy="18000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13" t="56136" r="51452" b="40955"/>
                    <a:stretch/>
                  </pic:blipFill>
                  <pic:spPr bwMode="auto">
                    <a:xfrm>
                      <a:off x="0" y="0"/>
                      <a:ext cx="57375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C51D2">
        <w:rPr>
          <w:noProof/>
          <w:lang w:val="es-MX" w:eastAsia="es-MX"/>
        </w:rPr>
        <w:drawing>
          <wp:inline distT="0" distB="0" distL="0" distR="0" wp14:anchorId="0E251DFF" wp14:editId="40FC83BF">
            <wp:extent cx="4005312" cy="2339438"/>
            <wp:effectExtent l="0" t="0" r="0" b="381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19" t="25951" r="37202" b="29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686" cy="2357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909" w:rsidRPr="00C97450" w:rsidRDefault="002D3909" w:rsidP="002D3909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16051" w:rsidRPr="00C97450">
        <w:rPr>
          <w:rFonts w:ascii="Arial" w:hAnsi="Arial" w:cs="Arial"/>
          <w:sz w:val="24"/>
          <w:szCs w:val="24"/>
          <w:lang w:val="es-MX"/>
        </w:rPr>
        <w:t>Isla María Madre</w:t>
      </w:r>
    </w:p>
    <w:p w:rsidR="002D3909" w:rsidRPr="00C97450" w:rsidRDefault="00816051" w:rsidP="002D390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2D3909" w:rsidRPr="00C97450" w:rsidRDefault="002D3909" w:rsidP="002D390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Apoyo Logístico</w:t>
      </w:r>
    </w:p>
    <w:p w:rsidR="002D3909" w:rsidRPr="00C97450" w:rsidRDefault="002D3909" w:rsidP="002D390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816051" w:rsidRPr="00C97450">
        <w:rPr>
          <w:rFonts w:ascii="Arial" w:hAnsi="Arial" w:cs="Arial"/>
          <w:sz w:val="24"/>
          <w:szCs w:val="24"/>
          <w:lang w:val="es-MX"/>
        </w:rPr>
        <w:t>53.25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440EC2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</w:t>
      </w:r>
      <w:r w:rsidR="00575235" w:rsidRPr="00C97450">
        <w:rPr>
          <w:rFonts w:ascii="Arial" w:hAnsi="Arial" w:cs="Arial"/>
          <w:spacing w:val="-3"/>
          <w:sz w:val="24"/>
          <w:szCs w:val="24"/>
          <w:lang w:val="es-MX"/>
        </w:rPr>
        <w:t>3.50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575235" w:rsidRPr="00C97450">
        <w:rPr>
          <w:rFonts w:ascii="Arial" w:hAnsi="Arial" w:cs="Arial"/>
          <w:spacing w:val="-3"/>
          <w:sz w:val="24"/>
          <w:szCs w:val="24"/>
          <w:lang w:val="es-MX"/>
        </w:rPr>
        <w:t>4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575235" w:rsidRPr="00C97450">
        <w:rPr>
          <w:rFonts w:ascii="Arial" w:hAnsi="Arial" w:cs="Arial"/>
          <w:spacing w:val="-3"/>
          <w:sz w:val="24"/>
          <w:szCs w:val="24"/>
          <w:lang w:val="es-MX"/>
        </w:rPr>
        <w:t>7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0 m</w:t>
      </w:r>
    </w:p>
    <w:p w:rsidR="002D3909" w:rsidRPr="00C97450" w:rsidRDefault="002D3909" w:rsidP="002D390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241D23">
        <w:rPr>
          <w:rFonts w:ascii="Arial" w:hAnsi="Arial" w:cs="Arial"/>
          <w:sz w:val="24"/>
          <w:szCs w:val="24"/>
          <w:lang w:val="es-MX"/>
        </w:rPr>
        <w:t>661.54 Toneladas</w:t>
      </w:r>
    </w:p>
    <w:p w:rsidR="002D3909" w:rsidRPr="00C97450" w:rsidRDefault="002D3909" w:rsidP="002D390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575235" w:rsidRPr="00C97450">
        <w:rPr>
          <w:rFonts w:ascii="Arial" w:hAnsi="Arial"/>
          <w:spacing w:val="-3"/>
          <w:sz w:val="24"/>
          <w:lang w:val="es-MX"/>
        </w:rPr>
        <w:t>17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2D3909" w:rsidRPr="00C97450" w:rsidRDefault="002D3909" w:rsidP="002D3909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kern w:val="24"/>
          <w:sz w:val="24"/>
          <w:szCs w:val="24"/>
          <w:lang w:val="es-MX"/>
        </w:rPr>
        <w:t>Participar en operaciones navales para brindar de manera oportuna y eficiente el apoyo logístico de transporte de material y personal requerido en los Mandos Navales, prestar apoyo a la población en casos y zonas de desastre, así como salvaguardar los intereses marítimos de la nación</w:t>
      </w:r>
      <w:r w:rsidR="003B4F0A" w:rsidRPr="00C97450">
        <w:rPr>
          <w:rFonts w:ascii="Arial" w:hAnsi="Arial" w:cs="Arial"/>
          <w:kern w:val="24"/>
          <w:sz w:val="24"/>
          <w:szCs w:val="24"/>
          <w:lang w:val="es-MX"/>
        </w:rPr>
        <w:t>.</w:t>
      </w:r>
    </w:p>
    <w:p w:rsidR="002D3909" w:rsidRPr="00C97450" w:rsidRDefault="002D3909" w:rsidP="002D3909">
      <w:pPr>
        <w:jc w:val="center"/>
        <w:rPr>
          <w:lang w:val="es-MX"/>
        </w:rPr>
      </w:pPr>
    </w:p>
    <w:p w:rsidR="007B2595" w:rsidRPr="00C97450" w:rsidRDefault="007B2595">
      <w:pPr>
        <w:rPr>
          <w:lang w:val="es-MX"/>
        </w:rPr>
      </w:pPr>
      <w:r w:rsidRPr="00C97450">
        <w:rPr>
          <w:lang w:val="es-MX"/>
        </w:rPr>
        <w:br w:type="page"/>
      </w:r>
    </w:p>
    <w:p w:rsidR="007B2595" w:rsidRPr="00C97450" w:rsidRDefault="007B2595" w:rsidP="007B2595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TANQUE</w:t>
      </w:r>
    </w:p>
    <w:p w:rsidR="007B2595" w:rsidRPr="00C97450" w:rsidRDefault="00F076F3" w:rsidP="007B2595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sz w:val="20"/>
          <w:lang w:val="es-MX" w:eastAsia="es-MX"/>
        </w:rPr>
        <w:drawing>
          <wp:anchor distT="0" distB="0" distL="114300" distR="114300" simplePos="0" relativeHeight="251762688" behindDoc="0" locked="0" layoutInCell="1" allowOverlap="1" wp14:anchorId="1A4B8F33" wp14:editId="5FC149CD">
            <wp:simplePos x="0" y="0"/>
            <wp:positionH relativeFrom="column">
              <wp:posOffset>1428750</wp:posOffset>
            </wp:positionH>
            <wp:positionV relativeFrom="paragraph">
              <wp:posOffset>1701800</wp:posOffset>
            </wp:positionV>
            <wp:extent cx="171450" cy="95250"/>
            <wp:effectExtent l="0" t="0" r="0" b="0"/>
            <wp:wrapNone/>
            <wp:docPr id="44" name="Imagen 44" descr="AGUASCALIENTES D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AGUASCALIENTES DOS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9" t="53227" r="87083" b="45523"/>
                    <a:stretch/>
                  </pic:blipFill>
                  <pic:spPr bwMode="auto">
                    <a:xfrm>
                      <a:off x="0" y="0"/>
                      <a:ext cx="171450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450">
        <w:rPr>
          <w:noProof/>
          <w:sz w:val="20"/>
          <w:lang w:val="es-MX" w:eastAsia="es-MX"/>
        </w:rPr>
        <w:drawing>
          <wp:inline distT="0" distB="0" distL="0" distR="0" wp14:anchorId="65C01969" wp14:editId="159BCA4E">
            <wp:extent cx="4184015" cy="2706624"/>
            <wp:effectExtent l="0" t="0" r="6985" b="0"/>
            <wp:docPr id="63" name="Imagen 63" descr="AGUASCALIENTES D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AGUASCALIENTES DOS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51"/>
                    <a:stretch/>
                  </pic:blipFill>
                  <pic:spPr bwMode="auto">
                    <a:xfrm>
                      <a:off x="0" y="0"/>
                      <a:ext cx="4184015" cy="270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2595" w:rsidRPr="00C97450" w:rsidRDefault="007B2595" w:rsidP="007B2595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Aguascalientes</w:t>
      </w:r>
    </w:p>
    <w:p w:rsidR="007B2595" w:rsidRPr="00C97450" w:rsidRDefault="007B2595" w:rsidP="007B259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4B1B94" w:rsidRPr="00C97450">
        <w:rPr>
          <w:rFonts w:ascii="Arial" w:hAnsi="Arial" w:cs="Arial"/>
          <w:spacing w:val="-3"/>
          <w:sz w:val="24"/>
          <w:szCs w:val="24"/>
          <w:lang w:val="es-MX"/>
        </w:rPr>
        <w:t>2</w:t>
      </w:r>
    </w:p>
    <w:p w:rsidR="007B2595" w:rsidRPr="00C97450" w:rsidRDefault="007B2595" w:rsidP="007B259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Auxiliar Tanque</w:t>
      </w:r>
    </w:p>
    <w:p w:rsidR="007B2595" w:rsidRPr="00C97450" w:rsidRDefault="007B2595" w:rsidP="007B259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53.</w:t>
      </w:r>
      <w:r w:rsidR="00582547" w:rsidRPr="00C97450">
        <w:rPr>
          <w:rFonts w:ascii="Arial" w:hAnsi="Arial" w:cs="Arial"/>
          <w:sz w:val="24"/>
          <w:szCs w:val="24"/>
          <w:lang w:val="es-MX"/>
        </w:rPr>
        <w:t>03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440EC2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3.</w:t>
      </w:r>
      <w:r w:rsidR="00582547" w:rsidRPr="00C97450">
        <w:rPr>
          <w:rFonts w:ascii="Arial" w:hAnsi="Arial" w:cs="Arial"/>
          <w:spacing w:val="-3"/>
          <w:sz w:val="24"/>
          <w:szCs w:val="24"/>
          <w:lang w:val="es-MX"/>
        </w:rPr>
        <w:t>04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4.</w:t>
      </w:r>
      <w:r w:rsidR="00582547" w:rsidRPr="00C97450">
        <w:rPr>
          <w:rFonts w:ascii="Arial" w:hAnsi="Arial" w:cs="Arial"/>
          <w:spacing w:val="-3"/>
          <w:sz w:val="24"/>
          <w:szCs w:val="24"/>
          <w:lang w:val="es-MX"/>
        </w:rPr>
        <w:t>57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7B2595" w:rsidRPr="00C97450" w:rsidRDefault="007B2595" w:rsidP="007B259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241D23">
        <w:rPr>
          <w:rFonts w:ascii="Arial" w:hAnsi="Arial" w:cs="Arial"/>
          <w:sz w:val="24"/>
          <w:szCs w:val="24"/>
          <w:lang w:val="es-MX"/>
        </w:rPr>
        <w:t>1,350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7B2595" w:rsidRPr="00C97450" w:rsidRDefault="007B2595" w:rsidP="007B259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582547" w:rsidRPr="00C97450">
        <w:rPr>
          <w:rFonts w:ascii="Arial" w:hAnsi="Arial"/>
          <w:spacing w:val="-3"/>
          <w:sz w:val="24"/>
          <w:lang w:val="es-MX"/>
        </w:rPr>
        <w:t>35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7B2595" w:rsidRPr="00C97450" w:rsidRDefault="007B2595" w:rsidP="00BD227F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="00BD227F" w:rsidRPr="00C97450">
        <w:rPr>
          <w:rFonts w:ascii="Arial" w:hAnsi="Arial" w:cs="Arial"/>
          <w:sz w:val="24"/>
          <w:szCs w:val="24"/>
          <w:lang w:val="es-MX"/>
        </w:rPr>
        <w:t xml:space="preserve">  Desarrollar operaciones de remolque en puerto a fin de apoyar en las      maniobras de arribo y zarpe de las unidades de superficie de la Armada de México y otras que se requieran</w:t>
      </w:r>
      <w:r w:rsidR="003B4F0A" w:rsidRPr="00C97450">
        <w:rPr>
          <w:rFonts w:ascii="Arial" w:hAnsi="Arial" w:cs="Arial"/>
          <w:sz w:val="24"/>
          <w:szCs w:val="24"/>
          <w:lang w:val="es-MX"/>
        </w:rPr>
        <w:t>.</w:t>
      </w:r>
    </w:p>
    <w:p w:rsidR="007B2595" w:rsidRPr="00C97450" w:rsidRDefault="007B2595" w:rsidP="007B2595">
      <w:pPr>
        <w:jc w:val="center"/>
        <w:rPr>
          <w:lang w:val="es-MX"/>
        </w:rPr>
      </w:pPr>
    </w:p>
    <w:p w:rsidR="001C393A" w:rsidRPr="00C97450" w:rsidRDefault="001C393A">
      <w:pPr>
        <w:rPr>
          <w:lang w:val="es-MX"/>
        </w:rPr>
      </w:pPr>
      <w:r w:rsidRPr="00C97450">
        <w:rPr>
          <w:lang w:val="es-MX"/>
        </w:rPr>
        <w:br w:type="page"/>
      </w:r>
    </w:p>
    <w:p w:rsidR="001C393A" w:rsidRPr="00C97450" w:rsidRDefault="001C393A" w:rsidP="001C393A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REMOLCADOR</w:t>
      </w:r>
    </w:p>
    <w:p w:rsidR="001C393A" w:rsidRPr="00C97450" w:rsidRDefault="00695EB7" w:rsidP="001C393A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30944" behindDoc="0" locked="0" layoutInCell="1" allowOverlap="1" wp14:anchorId="1454AD32" wp14:editId="0F850EB0">
            <wp:simplePos x="0" y="0"/>
            <wp:positionH relativeFrom="column">
              <wp:posOffset>3918700</wp:posOffset>
            </wp:positionH>
            <wp:positionV relativeFrom="paragraph">
              <wp:posOffset>1945838</wp:posOffset>
            </wp:positionV>
            <wp:extent cx="307975" cy="11811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095" t="60622" r="26843" b="35756"/>
                    <a:stretch/>
                  </pic:blipFill>
                  <pic:spPr bwMode="auto">
                    <a:xfrm>
                      <a:off x="0" y="0"/>
                      <a:ext cx="307975" cy="11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97450">
        <w:rPr>
          <w:noProof/>
          <w:sz w:val="24"/>
          <w:szCs w:val="24"/>
          <w:lang w:val="es-MX" w:eastAsia="es-MX"/>
        </w:rPr>
        <w:drawing>
          <wp:inline distT="0" distB="0" distL="0" distR="0" wp14:anchorId="371B2C6F" wp14:editId="28847086">
            <wp:extent cx="4366895" cy="2874873"/>
            <wp:effectExtent l="0" t="0" r="0" b="1905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139"/>
                    <a:stretch/>
                  </pic:blipFill>
                  <pic:spPr bwMode="auto">
                    <a:xfrm>
                      <a:off x="0" y="0"/>
                      <a:ext cx="4377249" cy="288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393A" w:rsidRPr="00C97450" w:rsidRDefault="001C393A" w:rsidP="001C393A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proofErr w:type="spellStart"/>
      <w:r w:rsidR="00B76AD0" w:rsidRPr="00C97450">
        <w:rPr>
          <w:rFonts w:ascii="Arial" w:hAnsi="Arial" w:cs="Arial"/>
          <w:sz w:val="24"/>
          <w:szCs w:val="24"/>
          <w:lang w:val="es-MX"/>
        </w:rPr>
        <w:t>Kukulkan</w:t>
      </w:r>
      <w:proofErr w:type="spellEnd"/>
    </w:p>
    <w:p w:rsidR="001C393A" w:rsidRPr="00C97450" w:rsidRDefault="001C393A" w:rsidP="001C393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B76AD0" w:rsidRPr="00C97450">
        <w:rPr>
          <w:rFonts w:ascii="Arial" w:hAnsi="Arial" w:cs="Arial"/>
          <w:spacing w:val="-3"/>
          <w:sz w:val="24"/>
          <w:szCs w:val="24"/>
          <w:lang w:val="es-MX"/>
        </w:rPr>
        <w:t>4</w:t>
      </w:r>
    </w:p>
    <w:p w:rsidR="001C393A" w:rsidRPr="00C97450" w:rsidRDefault="001C393A" w:rsidP="001C393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Auxiliar </w:t>
      </w:r>
      <w:r w:rsidR="009C3450" w:rsidRPr="00C97450">
        <w:rPr>
          <w:rFonts w:ascii="Arial" w:hAnsi="Arial" w:cs="Arial"/>
          <w:spacing w:val="-3"/>
          <w:sz w:val="24"/>
          <w:szCs w:val="24"/>
          <w:lang w:val="es-MX"/>
        </w:rPr>
        <w:t>Remolcador</w:t>
      </w:r>
    </w:p>
    <w:p w:rsidR="001C393A" w:rsidRPr="00C97450" w:rsidRDefault="001C393A" w:rsidP="001C393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B76AD0" w:rsidRPr="00C97450">
        <w:rPr>
          <w:rFonts w:ascii="Arial" w:hAnsi="Arial" w:cs="Arial"/>
          <w:sz w:val="24"/>
          <w:szCs w:val="24"/>
          <w:lang w:val="es-MX"/>
        </w:rPr>
        <w:t>62.5</w:t>
      </w:r>
      <w:r w:rsidR="00440EC2">
        <w:rPr>
          <w:rFonts w:ascii="Arial" w:hAnsi="Arial" w:cs="Arial"/>
          <w:sz w:val="24"/>
          <w:szCs w:val="24"/>
          <w:lang w:val="es-MX"/>
        </w:rPr>
        <w:t>0</w:t>
      </w:r>
      <w:r w:rsidR="002B12CC">
        <w:rPr>
          <w:rFonts w:ascii="Arial" w:hAnsi="Arial" w:cs="Arial"/>
          <w:spacing w:val="-3"/>
          <w:sz w:val="24"/>
          <w:szCs w:val="24"/>
          <w:lang w:val="es-MX"/>
        </w:rPr>
        <w:t xml:space="preserve"> m; Calado: </w:t>
      </w:r>
      <w:r w:rsidR="00B76AD0" w:rsidRPr="00C97450">
        <w:rPr>
          <w:rFonts w:ascii="Arial" w:hAnsi="Arial" w:cs="Arial"/>
          <w:spacing w:val="-3"/>
          <w:sz w:val="24"/>
          <w:szCs w:val="24"/>
          <w:lang w:val="es-MX"/>
        </w:rPr>
        <w:t>4.</w:t>
      </w:r>
      <w:r w:rsidR="005A2D21">
        <w:rPr>
          <w:rFonts w:ascii="Arial" w:hAnsi="Arial" w:cs="Arial"/>
          <w:spacing w:val="-3"/>
          <w:sz w:val="24"/>
          <w:szCs w:val="24"/>
          <w:lang w:val="es-MX"/>
        </w:rPr>
        <w:t>49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B76AD0" w:rsidRPr="00C97450">
        <w:rPr>
          <w:rFonts w:ascii="Arial" w:hAnsi="Arial" w:cs="Arial"/>
          <w:spacing w:val="-3"/>
          <w:sz w:val="24"/>
          <w:szCs w:val="24"/>
          <w:lang w:val="es-MX"/>
        </w:rPr>
        <w:t>10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B76AD0" w:rsidRPr="00C97450">
        <w:rPr>
          <w:rFonts w:ascii="Arial" w:hAnsi="Arial" w:cs="Arial"/>
          <w:spacing w:val="-3"/>
          <w:sz w:val="24"/>
          <w:szCs w:val="24"/>
          <w:lang w:val="es-MX"/>
        </w:rPr>
        <w:t>2</w:t>
      </w:r>
      <w:r w:rsidR="00440EC2">
        <w:rPr>
          <w:rFonts w:ascii="Arial" w:hAnsi="Arial" w:cs="Arial"/>
          <w:spacing w:val="-3"/>
          <w:sz w:val="24"/>
          <w:szCs w:val="24"/>
          <w:lang w:val="es-MX"/>
        </w:rPr>
        <w:t>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1C393A" w:rsidRPr="00C97450" w:rsidRDefault="001C393A" w:rsidP="001C393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B76AD0" w:rsidRPr="00C97450">
        <w:rPr>
          <w:rFonts w:ascii="Arial" w:hAnsi="Arial" w:cs="Arial"/>
          <w:sz w:val="24"/>
          <w:szCs w:val="24"/>
          <w:lang w:val="es-MX"/>
        </w:rPr>
        <w:t>1,</w:t>
      </w:r>
      <w:r w:rsidR="005A2D21">
        <w:rPr>
          <w:rFonts w:ascii="Arial" w:hAnsi="Arial" w:cs="Arial"/>
          <w:sz w:val="24"/>
          <w:szCs w:val="24"/>
          <w:lang w:val="es-MX"/>
        </w:rPr>
        <w:t>770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1C393A" w:rsidRPr="00C97450" w:rsidRDefault="001C393A" w:rsidP="001C393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1B2EF6">
        <w:rPr>
          <w:rFonts w:ascii="Arial" w:hAnsi="Arial"/>
          <w:spacing w:val="-3"/>
          <w:sz w:val="24"/>
          <w:lang w:val="es-MX"/>
        </w:rPr>
        <w:t>7</w:t>
      </w:r>
      <w:r w:rsidR="00B76AD0" w:rsidRPr="00C97450">
        <w:rPr>
          <w:rFonts w:ascii="Arial" w:hAnsi="Arial"/>
          <w:spacing w:val="-3"/>
          <w:sz w:val="24"/>
          <w:lang w:val="es-MX"/>
        </w:rPr>
        <w:t>0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1C393A" w:rsidRPr="00C97450" w:rsidRDefault="001C393A" w:rsidP="001C393A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154575" w:rsidRPr="00C97450">
        <w:rPr>
          <w:rFonts w:ascii="Arial" w:hAnsi="Arial" w:cs="Arial"/>
          <w:sz w:val="24"/>
          <w:szCs w:val="24"/>
          <w:lang w:val="es-MX"/>
        </w:rPr>
        <w:t xml:space="preserve">Desarrollar operaciones de remolque y salvataje oceánico a buques de la </w:t>
      </w:r>
      <w:r w:rsidR="00CD039C">
        <w:rPr>
          <w:rFonts w:ascii="Arial" w:hAnsi="Arial" w:cs="Arial"/>
          <w:sz w:val="24"/>
          <w:szCs w:val="24"/>
          <w:lang w:val="es-MX"/>
        </w:rPr>
        <w:t>Secretaría</w:t>
      </w:r>
      <w:r w:rsidR="00154575" w:rsidRPr="00C97450">
        <w:rPr>
          <w:rFonts w:ascii="Arial" w:hAnsi="Arial" w:cs="Arial"/>
          <w:sz w:val="24"/>
          <w:szCs w:val="24"/>
          <w:lang w:val="es-MX"/>
        </w:rPr>
        <w:t xml:space="preserve"> de Marina – Armada de México y otras que lo requieran a fin de salvaguardar la seguridad de la vida humana en la mar.</w:t>
      </w:r>
    </w:p>
    <w:p w:rsidR="001C393A" w:rsidRPr="00C97450" w:rsidRDefault="001C393A" w:rsidP="001C393A">
      <w:pPr>
        <w:jc w:val="center"/>
        <w:rPr>
          <w:lang w:val="es-MX"/>
        </w:rPr>
      </w:pPr>
    </w:p>
    <w:p w:rsidR="00B76AD0" w:rsidRPr="00C97450" w:rsidRDefault="00B76AD0">
      <w:pPr>
        <w:rPr>
          <w:lang w:val="es-MX"/>
        </w:rPr>
      </w:pPr>
      <w:r w:rsidRPr="00C97450">
        <w:rPr>
          <w:lang w:val="es-MX"/>
        </w:rPr>
        <w:br w:type="page"/>
      </w:r>
    </w:p>
    <w:p w:rsidR="00B76AD0" w:rsidRPr="00C97450" w:rsidRDefault="00B76AD0" w:rsidP="00B76AD0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REMOLCADOR</w:t>
      </w:r>
    </w:p>
    <w:p w:rsidR="00B76AD0" w:rsidRPr="00C97450" w:rsidRDefault="00695EB7" w:rsidP="00B76AD0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lang w:val="es-MX" w:eastAsia="es-MX"/>
        </w:rPr>
        <w:drawing>
          <wp:anchor distT="0" distB="0" distL="114300" distR="114300" simplePos="0" relativeHeight="251731968" behindDoc="0" locked="0" layoutInCell="1" allowOverlap="1" wp14:anchorId="1EE59450" wp14:editId="68778326">
            <wp:simplePos x="0" y="0"/>
            <wp:positionH relativeFrom="column">
              <wp:posOffset>1701082</wp:posOffset>
            </wp:positionH>
            <wp:positionV relativeFrom="paragraph">
              <wp:posOffset>2038709</wp:posOffset>
            </wp:positionV>
            <wp:extent cx="360000" cy="71465"/>
            <wp:effectExtent l="0" t="0" r="2540" b="5080"/>
            <wp:wrapNone/>
            <wp:docPr id="49" name="Imagen 49" descr="DSC02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SC0242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lum bright="10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71" t="75535" r="67593" b="22415"/>
                    <a:stretch/>
                  </pic:blipFill>
                  <pic:spPr bwMode="auto">
                    <a:xfrm>
                      <a:off x="0" y="0"/>
                      <a:ext cx="360000" cy="7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450">
        <w:rPr>
          <w:noProof/>
          <w:lang w:val="es-MX" w:eastAsia="es-MX"/>
        </w:rPr>
        <w:drawing>
          <wp:inline distT="0" distB="0" distL="0" distR="0" wp14:anchorId="435640E1" wp14:editId="5F03C3CA">
            <wp:extent cx="4359057" cy="2421331"/>
            <wp:effectExtent l="0" t="0" r="3810" b="0"/>
            <wp:docPr id="93" name="Imagen 93" descr="DSC02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SC02424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lum bright="10000" contrast="2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29"/>
                    <a:stretch/>
                  </pic:blipFill>
                  <pic:spPr bwMode="auto">
                    <a:xfrm>
                      <a:off x="0" y="0"/>
                      <a:ext cx="4368545" cy="242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6AD0" w:rsidRPr="00C97450" w:rsidRDefault="00B76AD0" w:rsidP="00B76AD0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273B03" w:rsidRPr="00C97450">
        <w:rPr>
          <w:rFonts w:ascii="Arial" w:hAnsi="Arial" w:cs="Arial"/>
          <w:sz w:val="24"/>
          <w:szCs w:val="24"/>
          <w:lang w:val="es-MX"/>
        </w:rPr>
        <w:t>Volcán</w:t>
      </w:r>
    </w:p>
    <w:p w:rsidR="00B76AD0" w:rsidRPr="00C97450" w:rsidRDefault="00B76AD0" w:rsidP="00B76AD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3</w:t>
      </w:r>
    </w:p>
    <w:p w:rsidR="00B76AD0" w:rsidRPr="00C97450" w:rsidRDefault="00B76AD0" w:rsidP="00B76AD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Auxiliar Remolcador</w:t>
      </w:r>
    </w:p>
    <w:p w:rsidR="00B76AD0" w:rsidRPr="00C97450" w:rsidRDefault="00B76AD0" w:rsidP="00B76AD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22.15</w:t>
      </w:r>
      <w:r w:rsidR="002B12CC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F71FE4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="002B12CC">
        <w:rPr>
          <w:rFonts w:ascii="Arial" w:hAnsi="Arial" w:cs="Arial"/>
          <w:spacing w:val="-3"/>
          <w:sz w:val="24"/>
          <w:szCs w:val="24"/>
          <w:lang w:val="es-MX"/>
        </w:rPr>
        <w:t xml:space="preserve">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3 m; Puntal: 3.50 m</w:t>
      </w:r>
    </w:p>
    <w:p w:rsidR="00B76AD0" w:rsidRPr="00C97450" w:rsidRDefault="00B76AD0" w:rsidP="00B76AD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1</w:t>
      </w:r>
      <w:r w:rsidR="001738EA">
        <w:rPr>
          <w:rFonts w:ascii="Arial" w:hAnsi="Arial" w:cs="Arial"/>
          <w:sz w:val="24"/>
          <w:szCs w:val="24"/>
          <w:lang w:val="es-MX"/>
        </w:rPr>
        <w:t>86.70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B76AD0" w:rsidRPr="00C97450" w:rsidRDefault="00B76AD0" w:rsidP="00B76AD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273B03" w:rsidRPr="00C97450">
        <w:rPr>
          <w:rFonts w:ascii="Arial" w:hAnsi="Arial"/>
          <w:spacing w:val="-3"/>
          <w:sz w:val="24"/>
          <w:lang w:val="es-MX"/>
        </w:rPr>
        <w:t>12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154575" w:rsidRPr="00C97450" w:rsidRDefault="00154575" w:rsidP="00154575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Desarrollar operaciones de remolque y salvataje oceánico a buques de la </w:t>
      </w:r>
      <w:r w:rsidR="00CD039C">
        <w:rPr>
          <w:rFonts w:ascii="Arial" w:hAnsi="Arial" w:cs="Arial"/>
          <w:sz w:val="24"/>
          <w:szCs w:val="24"/>
          <w:lang w:val="es-MX"/>
        </w:rPr>
        <w:t>Secretaría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de Marina – Armada de México y otras que lo requieran a fin de salvaguardar la seguridad de la vida humana en la mar.</w:t>
      </w:r>
    </w:p>
    <w:p w:rsidR="00B76AD0" w:rsidRPr="00C97450" w:rsidRDefault="00B76AD0" w:rsidP="00B76AD0">
      <w:pPr>
        <w:jc w:val="center"/>
        <w:rPr>
          <w:lang w:val="es-MX"/>
        </w:rPr>
      </w:pPr>
    </w:p>
    <w:p w:rsidR="00B90C30" w:rsidRPr="00C97450" w:rsidRDefault="00B90C30">
      <w:pPr>
        <w:rPr>
          <w:lang w:val="es-MX"/>
        </w:rPr>
      </w:pPr>
      <w:r w:rsidRPr="00C97450">
        <w:rPr>
          <w:lang w:val="es-MX"/>
        </w:rPr>
        <w:br w:type="page"/>
      </w:r>
    </w:p>
    <w:p w:rsidR="00B90C30" w:rsidRPr="00C97450" w:rsidRDefault="00695EB7" w:rsidP="00B90C30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34016" behindDoc="1" locked="0" layoutInCell="1" allowOverlap="1" wp14:anchorId="33392785" wp14:editId="32ADE7D8">
            <wp:simplePos x="0" y="0"/>
            <wp:positionH relativeFrom="column">
              <wp:posOffset>1554480</wp:posOffset>
            </wp:positionH>
            <wp:positionV relativeFrom="paragraph">
              <wp:posOffset>2340940</wp:posOffset>
            </wp:positionV>
            <wp:extent cx="438785" cy="94615"/>
            <wp:effectExtent l="19050" t="38100" r="18415" b="38735"/>
            <wp:wrapTopAndBottom/>
            <wp:docPr id="94" name="Imagen 94" descr="DSC04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0459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03" t="63445" r="47222" b="33620"/>
                    <a:stretch/>
                  </pic:blipFill>
                  <pic:spPr bwMode="auto">
                    <a:xfrm rot="445568">
                      <a:off x="0" y="0"/>
                      <a:ext cx="438785" cy="9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7FB3"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1312" behindDoc="1" locked="0" layoutInCell="1" allowOverlap="1" wp14:anchorId="008323F3" wp14:editId="4206BF79">
            <wp:simplePos x="0" y="0"/>
            <wp:positionH relativeFrom="column">
              <wp:posOffset>716864</wp:posOffset>
            </wp:positionH>
            <wp:positionV relativeFrom="paragraph">
              <wp:posOffset>344170</wp:posOffset>
            </wp:positionV>
            <wp:extent cx="4320540" cy="2947670"/>
            <wp:effectExtent l="0" t="0" r="3810" b="5080"/>
            <wp:wrapTopAndBottom/>
            <wp:docPr id="51" name="Imagen 51" descr="DSC04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0459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70"/>
                    <a:stretch/>
                  </pic:blipFill>
                  <pic:spPr bwMode="auto">
                    <a:xfrm>
                      <a:off x="0" y="0"/>
                      <a:ext cx="4320540" cy="294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C30" w:rsidRPr="00C97450">
        <w:rPr>
          <w:rFonts w:ascii="Arial" w:hAnsi="Arial" w:cs="Arial"/>
          <w:b/>
          <w:sz w:val="24"/>
          <w:lang w:val="es-MX"/>
        </w:rPr>
        <w:t>BUQUE TIPO AUXILIAR REMOLCADOR</w:t>
      </w:r>
    </w:p>
    <w:p w:rsidR="00B90C30" w:rsidRPr="00C97450" w:rsidRDefault="00B90C30" w:rsidP="00B90C30">
      <w:pPr>
        <w:jc w:val="center"/>
        <w:rPr>
          <w:rFonts w:ascii="Arial" w:hAnsi="Arial" w:cs="Arial"/>
          <w:sz w:val="24"/>
          <w:szCs w:val="24"/>
          <w:lang w:val="es-MX"/>
        </w:rPr>
      </w:pPr>
    </w:p>
    <w:p w:rsidR="00B90C30" w:rsidRPr="00C97450" w:rsidRDefault="00B90C30" w:rsidP="00B90C30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Volcán</w:t>
      </w:r>
    </w:p>
    <w:p w:rsidR="00B90C30" w:rsidRPr="00C97450" w:rsidRDefault="00B90C30" w:rsidP="00B90C3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B90C30" w:rsidRPr="00C97450" w:rsidRDefault="00B90C30" w:rsidP="00B90C3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Auxiliar Remolcador</w:t>
      </w:r>
    </w:p>
    <w:p w:rsidR="00B90C30" w:rsidRPr="00C97450" w:rsidRDefault="00B90C30" w:rsidP="00B90C3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19.93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1738EA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2.</w:t>
      </w:r>
      <w:r w:rsidR="001738EA">
        <w:rPr>
          <w:rFonts w:ascii="Arial" w:hAnsi="Arial" w:cs="Arial"/>
          <w:spacing w:val="-3"/>
          <w:sz w:val="24"/>
          <w:szCs w:val="24"/>
          <w:lang w:val="es-MX"/>
        </w:rPr>
        <w:t>10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2.70 m</w:t>
      </w:r>
    </w:p>
    <w:p w:rsidR="00B90C30" w:rsidRPr="00C97450" w:rsidRDefault="00B90C30" w:rsidP="00B90C3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1</w:t>
      </w:r>
      <w:r w:rsidR="001738EA">
        <w:rPr>
          <w:rFonts w:ascii="Arial" w:hAnsi="Arial" w:cs="Arial"/>
          <w:sz w:val="24"/>
          <w:szCs w:val="24"/>
          <w:lang w:val="es-MX"/>
        </w:rPr>
        <w:t>84.26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B90C30" w:rsidRPr="00C97450" w:rsidRDefault="00B90C30" w:rsidP="00B90C30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10 Elementos</w:t>
      </w:r>
    </w:p>
    <w:p w:rsidR="00154575" w:rsidRPr="00C97450" w:rsidRDefault="00154575" w:rsidP="00154575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Desarrollar operaciones de remolque y salvataje oceánico a buques de la </w:t>
      </w:r>
      <w:r w:rsidR="00CD039C">
        <w:rPr>
          <w:rFonts w:ascii="Arial" w:hAnsi="Arial" w:cs="Arial"/>
          <w:sz w:val="24"/>
          <w:szCs w:val="24"/>
          <w:lang w:val="es-MX"/>
        </w:rPr>
        <w:t>Secretaría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de Marina – Armada de México y otras que lo requieran a fin de salvaguardar la seguridad de la vida humana en la mar.</w:t>
      </w:r>
    </w:p>
    <w:p w:rsidR="00B90C30" w:rsidRPr="00C97450" w:rsidRDefault="00B90C30" w:rsidP="00B90C30">
      <w:pPr>
        <w:jc w:val="center"/>
        <w:rPr>
          <w:lang w:val="es-MX"/>
        </w:rPr>
      </w:pPr>
    </w:p>
    <w:p w:rsidR="00937FB3" w:rsidRPr="00C97450" w:rsidRDefault="00937FB3">
      <w:pPr>
        <w:rPr>
          <w:lang w:val="es-MX"/>
        </w:rPr>
      </w:pPr>
      <w:r w:rsidRPr="00C97450">
        <w:rPr>
          <w:lang w:val="es-MX"/>
        </w:rPr>
        <w:br w:type="page"/>
      </w:r>
    </w:p>
    <w:p w:rsidR="00937FB3" w:rsidRPr="00C97450" w:rsidRDefault="00937FB3" w:rsidP="00937FB3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REMOLCADOR</w:t>
      </w:r>
    </w:p>
    <w:p w:rsidR="00937FB3" w:rsidRPr="00C97450" w:rsidRDefault="00695EB7" w:rsidP="00937FB3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Courier 10" w:hAnsi="Courier 10"/>
          <w:noProof/>
          <w:sz w:val="24"/>
          <w:lang w:val="es-MX" w:eastAsia="es-MX"/>
        </w:rPr>
        <w:drawing>
          <wp:anchor distT="0" distB="0" distL="114300" distR="114300" simplePos="0" relativeHeight="251735040" behindDoc="0" locked="0" layoutInCell="1" allowOverlap="1" wp14:anchorId="779A6811" wp14:editId="799754F9">
            <wp:simplePos x="0" y="0"/>
            <wp:positionH relativeFrom="column">
              <wp:posOffset>1483995</wp:posOffset>
            </wp:positionH>
            <wp:positionV relativeFrom="paragraph">
              <wp:posOffset>1622425</wp:posOffset>
            </wp:positionV>
            <wp:extent cx="579032" cy="178130"/>
            <wp:effectExtent l="19050" t="38100" r="12065" b="31750"/>
            <wp:wrapNone/>
            <wp:docPr id="53" name="Imagen 53" descr="MVC-873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VC-873S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07" t="53249" r="53572" b="45458"/>
                    <a:stretch/>
                  </pic:blipFill>
                  <pic:spPr bwMode="auto">
                    <a:xfrm rot="280587">
                      <a:off x="0" y="0"/>
                      <a:ext cx="579032" cy="1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97450">
        <w:rPr>
          <w:rFonts w:ascii="Courier 10" w:hAnsi="Courier 10"/>
          <w:noProof/>
          <w:sz w:val="24"/>
          <w:lang w:val="es-MX" w:eastAsia="es-MX"/>
        </w:rPr>
        <w:drawing>
          <wp:inline distT="0" distB="0" distL="0" distR="0" wp14:anchorId="3EF2A57F" wp14:editId="7DC3C52F">
            <wp:extent cx="4272077" cy="2795646"/>
            <wp:effectExtent l="0" t="0" r="0" b="5080"/>
            <wp:docPr id="95" name="Imagen 95" descr="MVC-873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VC-873S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795"/>
                    <a:stretch/>
                  </pic:blipFill>
                  <pic:spPr bwMode="auto">
                    <a:xfrm>
                      <a:off x="0" y="0"/>
                      <a:ext cx="4281942" cy="280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7FB3" w:rsidRPr="00C97450" w:rsidRDefault="00937FB3" w:rsidP="00937FB3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Volcán</w:t>
      </w:r>
    </w:p>
    <w:p w:rsidR="00937FB3" w:rsidRPr="00C97450" w:rsidRDefault="00937FB3" w:rsidP="00937FB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937FB3" w:rsidRPr="00C97450" w:rsidRDefault="00937FB3" w:rsidP="00937FB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Auxiliar Remolcador</w:t>
      </w:r>
    </w:p>
    <w:p w:rsidR="00937FB3" w:rsidRPr="00C97450" w:rsidRDefault="00937FB3" w:rsidP="00937FB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22.32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1738EA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2.75 m; Puntal: 4.10 m</w:t>
      </w:r>
    </w:p>
    <w:p w:rsidR="00937FB3" w:rsidRPr="00C97450" w:rsidRDefault="00937FB3" w:rsidP="00937FB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1</w:t>
      </w:r>
      <w:r w:rsidR="001738EA">
        <w:rPr>
          <w:rFonts w:ascii="Arial" w:hAnsi="Arial" w:cs="Arial"/>
          <w:sz w:val="24"/>
          <w:szCs w:val="24"/>
          <w:lang w:val="es-MX"/>
        </w:rPr>
        <w:t>60.</w:t>
      </w:r>
      <w:r w:rsidRPr="00C97450">
        <w:rPr>
          <w:rFonts w:ascii="Arial" w:hAnsi="Arial" w:cs="Arial"/>
          <w:sz w:val="24"/>
          <w:szCs w:val="24"/>
          <w:lang w:val="es-MX"/>
        </w:rPr>
        <w:t>4</w:t>
      </w:r>
      <w:r w:rsidR="001738EA">
        <w:rPr>
          <w:rFonts w:ascii="Arial" w:hAnsi="Arial" w:cs="Arial"/>
          <w:sz w:val="24"/>
          <w:szCs w:val="24"/>
          <w:lang w:val="es-MX"/>
        </w:rPr>
        <w:t>4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937FB3" w:rsidRPr="00C97450" w:rsidRDefault="00937FB3" w:rsidP="00937FB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10 Elementos</w:t>
      </w:r>
    </w:p>
    <w:p w:rsidR="00154575" w:rsidRPr="00C97450" w:rsidRDefault="00154575" w:rsidP="00154575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Desarrollar operaciones de remolque y salvataje oceánico a buques de la </w:t>
      </w:r>
      <w:r w:rsidR="00CD039C">
        <w:rPr>
          <w:rFonts w:ascii="Arial" w:hAnsi="Arial" w:cs="Arial"/>
          <w:sz w:val="24"/>
          <w:szCs w:val="24"/>
          <w:lang w:val="es-MX"/>
        </w:rPr>
        <w:t>Secretaría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de Marina – Armada de México y otras que lo requieran a fin de salvaguardar la seguridad de la vida humana en la mar.</w:t>
      </w:r>
    </w:p>
    <w:p w:rsidR="00937FB3" w:rsidRPr="00C97450" w:rsidRDefault="00937FB3" w:rsidP="00937FB3">
      <w:pPr>
        <w:jc w:val="center"/>
        <w:rPr>
          <w:lang w:val="es-MX"/>
        </w:rPr>
      </w:pPr>
    </w:p>
    <w:p w:rsidR="00937FB3" w:rsidRPr="00C97450" w:rsidRDefault="00937FB3">
      <w:pPr>
        <w:rPr>
          <w:lang w:val="es-MX"/>
        </w:rPr>
      </w:pPr>
      <w:r w:rsidRPr="00C97450">
        <w:rPr>
          <w:lang w:val="es-MX"/>
        </w:rPr>
        <w:br w:type="page"/>
      </w:r>
    </w:p>
    <w:p w:rsidR="00D01441" w:rsidRPr="00C97450" w:rsidRDefault="00D01441" w:rsidP="000B6F5D">
      <w:pPr>
        <w:ind w:left="1134" w:hanging="1134"/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REMOLCADOR</w:t>
      </w:r>
    </w:p>
    <w:p w:rsidR="00D01441" w:rsidRPr="00C97450" w:rsidRDefault="000B6F5D" w:rsidP="00D0144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lang w:val="es-MX" w:eastAsia="es-MX"/>
        </w:rPr>
        <w:drawing>
          <wp:anchor distT="0" distB="0" distL="114300" distR="114300" simplePos="0" relativeHeight="251757568" behindDoc="0" locked="0" layoutInCell="1" allowOverlap="1" wp14:anchorId="340420B6" wp14:editId="1D67B46B">
            <wp:simplePos x="0" y="0"/>
            <wp:positionH relativeFrom="column">
              <wp:posOffset>1866900</wp:posOffset>
            </wp:positionH>
            <wp:positionV relativeFrom="paragraph">
              <wp:posOffset>1498600</wp:posOffset>
            </wp:positionV>
            <wp:extent cx="504000" cy="144000"/>
            <wp:effectExtent l="19050" t="38100" r="10795" b="27940"/>
            <wp:wrapNone/>
            <wp:docPr id="19" name="Imagen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72" t="55091" r="68917" b="42249"/>
                    <a:stretch/>
                  </pic:blipFill>
                  <pic:spPr bwMode="auto">
                    <a:xfrm rot="291311">
                      <a:off x="0" y="0"/>
                      <a:ext cx="504000" cy="14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7450">
        <w:rPr>
          <w:lang w:val="es-MX"/>
        </w:rPr>
        <w:object w:dxaOrig="9599" w:dyaOrig="71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0.75pt;height:193.3pt" o:ole="">
            <v:imagedata r:id="rId38" o:title="" cropbottom="8139f" cropleft="4868f"/>
          </v:shape>
          <o:OLEObject Type="Embed" ProgID="MSPhotoEd.3" ShapeID="_x0000_i1025" DrawAspect="Content" ObjectID="_1578384925" r:id="rId39"/>
        </w:object>
      </w:r>
    </w:p>
    <w:p w:rsidR="00D01441" w:rsidRPr="00C97450" w:rsidRDefault="00D01441" w:rsidP="00D01441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Volcán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Auxiliar Remolcador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30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Calado</w:t>
      </w:r>
      <w:r w:rsidR="003520E5">
        <w:rPr>
          <w:rFonts w:ascii="Arial" w:hAnsi="Arial" w:cs="Arial"/>
          <w:spacing w:val="-3"/>
          <w:sz w:val="24"/>
          <w:szCs w:val="24"/>
          <w:lang w:val="es-MX"/>
        </w:rPr>
        <w:t xml:space="preserve">: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3.05 m; Puntal: 4.05 m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363.78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14 Elementos</w:t>
      </w:r>
    </w:p>
    <w:p w:rsidR="00154575" w:rsidRPr="00C97450" w:rsidRDefault="00154575" w:rsidP="00154575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Desarrollar operaciones de remolque y salvataje oceánico a buques de la </w:t>
      </w:r>
      <w:r w:rsidR="00CD039C">
        <w:rPr>
          <w:rFonts w:ascii="Arial" w:hAnsi="Arial" w:cs="Arial"/>
          <w:sz w:val="24"/>
          <w:szCs w:val="24"/>
          <w:lang w:val="es-MX"/>
        </w:rPr>
        <w:t>Secretaría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de Marina – Armada de México y otras que lo requieran a fin de salvaguardar la seguridad de la vida humana en la mar.</w:t>
      </w:r>
    </w:p>
    <w:p w:rsidR="00D01441" w:rsidRPr="00C97450" w:rsidRDefault="00D01441" w:rsidP="00D01441">
      <w:pPr>
        <w:jc w:val="center"/>
        <w:rPr>
          <w:lang w:val="es-MX"/>
        </w:rPr>
      </w:pPr>
    </w:p>
    <w:p w:rsidR="00D01441" w:rsidRPr="00C97450" w:rsidRDefault="00D01441">
      <w:pPr>
        <w:rPr>
          <w:lang w:val="es-MX"/>
        </w:rPr>
      </w:pPr>
      <w:r w:rsidRPr="00C97450">
        <w:rPr>
          <w:lang w:val="es-MX"/>
        </w:rPr>
        <w:br w:type="page"/>
      </w:r>
    </w:p>
    <w:p w:rsidR="00D01441" w:rsidRPr="00C97450" w:rsidRDefault="00D01441" w:rsidP="00D01441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 xml:space="preserve">BUQUE TIPO AUXILIAR </w:t>
      </w:r>
      <w:r w:rsidR="00DF2521" w:rsidRPr="00C97450">
        <w:rPr>
          <w:rFonts w:ascii="Arial" w:hAnsi="Arial" w:cs="Arial"/>
          <w:b/>
          <w:sz w:val="24"/>
          <w:lang w:val="es-MX"/>
        </w:rPr>
        <w:t>MULTIPROPÓSITOS</w:t>
      </w:r>
    </w:p>
    <w:p w:rsidR="00D01441" w:rsidRPr="00C97450" w:rsidRDefault="00514737" w:rsidP="00D0144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lang w:val="es-MX" w:eastAsia="es-MX"/>
        </w:rPr>
        <w:drawing>
          <wp:anchor distT="0" distB="0" distL="114300" distR="114300" simplePos="0" relativeHeight="251738112" behindDoc="0" locked="0" layoutInCell="1" allowOverlap="1" wp14:anchorId="7E5C00F7" wp14:editId="2A9DF613">
            <wp:simplePos x="0" y="0"/>
            <wp:positionH relativeFrom="column">
              <wp:posOffset>1665275</wp:posOffset>
            </wp:positionH>
            <wp:positionV relativeFrom="paragraph">
              <wp:posOffset>1515110</wp:posOffset>
            </wp:positionV>
            <wp:extent cx="426720" cy="147457"/>
            <wp:effectExtent l="19050" t="38100" r="11430" b="2413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92" t="50874" r="52308" b="46457"/>
                    <a:stretch/>
                  </pic:blipFill>
                  <pic:spPr bwMode="auto">
                    <a:xfrm rot="363331">
                      <a:off x="0" y="0"/>
                      <a:ext cx="426720" cy="147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97450">
        <w:rPr>
          <w:noProof/>
          <w:lang w:val="es-MX" w:eastAsia="es-MX"/>
        </w:rPr>
        <w:drawing>
          <wp:inline distT="0" distB="0" distL="0" distR="0" wp14:anchorId="727B9E6B" wp14:editId="0B7961F7">
            <wp:extent cx="4326287" cy="2516429"/>
            <wp:effectExtent l="0" t="0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2339" t="12028" r="16909" b="25150"/>
                    <a:stretch/>
                  </pic:blipFill>
                  <pic:spPr bwMode="auto">
                    <a:xfrm>
                      <a:off x="0" y="0"/>
                      <a:ext cx="4334701" cy="2521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1441" w:rsidRPr="00C97450" w:rsidRDefault="00D01441" w:rsidP="00D01441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Huasteco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2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Auxiliar </w:t>
      </w:r>
      <w:r w:rsidR="00826ADB" w:rsidRPr="00C97450">
        <w:rPr>
          <w:rFonts w:ascii="Arial" w:hAnsi="Arial" w:cs="Arial"/>
          <w:spacing w:val="-3"/>
          <w:sz w:val="24"/>
          <w:szCs w:val="24"/>
          <w:lang w:val="es-MX"/>
        </w:rPr>
        <w:t>Multipropósitos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77.44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m; Calado</w:t>
      </w:r>
      <w:r w:rsidR="003520E5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3.96 m; Puntal: 15.63 m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2,</w:t>
      </w:r>
      <w:r w:rsidR="001143F6">
        <w:rPr>
          <w:rFonts w:ascii="Arial" w:hAnsi="Arial" w:cs="Arial"/>
          <w:sz w:val="24"/>
          <w:szCs w:val="24"/>
          <w:lang w:val="es-MX"/>
        </w:rPr>
        <w:t>650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1143F6">
        <w:rPr>
          <w:rFonts w:ascii="Arial" w:hAnsi="Arial"/>
          <w:spacing w:val="-3"/>
          <w:sz w:val="24"/>
          <w:lang w:val="es-MX"/>
        </w:rPr>
        <w:t>76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D01441" w:rsidRPr="00C97450" w:rsidRDefault="00D01441" w:rsidP="00C0358B">
      <w:pPr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373A68" w:rsidRPr="00C97450">
        <w:rPr>
          <w:rFonts w:ascii="Arial" w:hAnsi="Arial" w:cs="Arial"/>
          <w:sz w:val="24"/>
          <w:szCs w:val="24"/>
          <w:lang w:val="es-MX"/>
        </w:rPr>
        <w:t>Participar en operaciones navales para proporcionar los medios de personal,</w:t>
      </w:r>
      <w:r w:rsidR="00C0358B"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="00373A68" w:rsidRPr="00C97450">
        <w:rPr>
          <w:rFonts w:ascii="Arial" w:hAnsi="Arial" w:cs="Arial"/>
          <w:sz w:val="24"/>
          <w:szCs w:val="24"/>
          <w:lang w:val="es-MX"/>
        </w:rPr>
        <w:t>material y servicios como buque auxiliar multipropósito y de apoyo, así como ejecutar otras operaciones que por sus características le asigne el mando, para salvaguardar los intereses marítimos de la Nación.</w:t>
      </w:r>
    </w:p>
    <w:p w:rsidR="00D01441" w:rsidRPr="00C97450" w:rsidRDefault="00D01441" w:rsidP="00D01441">
      <w:pPr>
        <w:jc w:val="center"/>
        <w:rPr>
          <w:lang w:val="es-MX"/>
        </w:rPr>
      </w:pPr>
    </w:p>
    <w:p w:rsidR="00D01441" w:rsidRPr="00C97450" w:rsidRDefault="00D01441">
      <w:pPr>
        <w:rPr>
          <w:lang w:val="es-MX"/>
        </w:rPr>
      </w:pPr>
      <w:r w:rsidRPr="00C97450">
        <w:rPr>
          <w:lang w:val="es-MX"/>
        </w:rPr>
        <w:br w:type="page"/>
      </w:r>
    </w:p>
    <w:p w:rsidR="00D01441" w:rsidRPr="00C97450" w:rsidRDefault="00D01441" w:rsidP="00D01441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 xml:space="preserve">BUQUE TIPO AUXILIAR </w:t>
      </w:r>
      <w:r w:rsidR="00497308" w:rsidRPr="00C97450">
        <w:rPr>
          <w:rFonts w:ascii="Arial" w:hAnsi="Arial" w:cs="Arial"/>
          <w:b/>
          <w:sz w:val="24"/>
          <w:lang w:val="es-MX"/>
        </w:rPr>
        <w:t>MULTIPROPÓSITOS</w:t>
      </w:r>
    </w:p>
    <w:p w:rsidR="00D01441" w:rsidRPr="00C97450" w:rsidRDefault="00514737" w:rsidP="00D01441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cs="Arial"/>
          <w:b/>
          <w:noProof/>
          <w:lang w:val="es-MX" w:eastAsia="es-MX"/>
        </w:rPr>
        <w:drawing>
          <wp:anchor distT="0" distB="0" distL="114300" distR="114300" simplePos="0" relativeHeight="251739136" behindDoc="0" locked="0" layoutInCell="1" allowOverlap="1" wp14:anchorId="38326FCF" wp14:editId="01F82E25">
            <wp:simplePos x="0" y="0"/>
            <wp:positionH relativeFrom="column">
              <wp:posOffset>3314700</wp:posOffset>
            </wp:positionH>
            <wp:positionV relativeFrom="paragraph">
              <wp:posOffset>844550</wp:posOffset>
            </wp:positionV>
            <wp:extent cx="768985" cy="190500"/>
            <wp:effectExtent l="19050" t="57150" r="12065" b="5715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92" t="49491" r="27613" b="45239"/>
                    <a:stretch/>
                  </pic:blipFill>
                  <pic:spPr bwMode="auto">
                    <a:xfrm rot="21201086">
                      <a:off x="0" y="0"/>
                      <a:ext cx="777433" cy="19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97450">
        <w:rPr>
          <w:rFonts w:cs="Arial"/>
          <w:b/>
          <w:noProof/>
          <w:lang w:val="es-MX" w:eastAsia="es-MX"/>
        </w:rPr>
        <w:drawing>
          <wp:inline distT="0" distB="0" distL="0" distR="0" wp14:anchorId="489103CD" wp14:editId="7E4BAC15">
            <wp:extent cx="4315968" cy="2064844"/>
            <wp:effectExtent l="0" t="0" r="889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213" cy="207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D01441" w:rsidRPr="00C97450" w:rsidRDefault="00D01441" w:rsidP="00D01441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proofErr w:type="spellStart"/>
      <w:r w:rsidRPr="00C97450">
        <w:rPr>
          <w:rFonts w:ascii="Arial" w:hAnsi="Arial" w:cs="Arial"/>
          <w:sz w:val="24"/>
          <w:szCs w:val="24"/>
          <w:lang w:val="es-MX"/>
        </w:rPr>
        <w:t>Nautla</w:t>
      </w:r>
      <w:proofErr w:type="spellEnd"/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Auxiliar Transporte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86 </w:t>
      </w:r>
      <w:r w:rsidR="005072DD">
        <w:rPr>
          <w:rFonts w:ascii="Arial" w:hAnsi="Arial" w:cs="Arial"/>
          <w:spacing w:val="-3"/>
          <w:sz w:val="24"/>
          <w:szCs w:val="24"/>
          <w:lang w:val="es-MX"/>
        </w:rPr>
        <w:t xml:space="preserve">m; Calado: </w:t>
      </w:r>
      <w:r w:rsidR="00057EEC">
        <w:rPr>
          <w:rFonts w:ascii="Arial" w:hAnsi="Arial" w:cs="Arial"/>
          <w:spacing w:val="-3"/>
          <w:sz w:val="24"/>
          <w:szCs w:val="24"/>
          <w:lang w:val="es-MX"/>
        </w:rPr>
        <w:t>5.46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7.62 m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5072DD">
        <w:rPr>
          <w:rFonts w:ascii="Arial" w:hAnsi="Arial" w:cs="Arial"/>
          <w:sz w:val="24"/>
          <w:szCs w:val="24"/>
          <w:lang w:val="es-MX"/>
        </w:rPr>
        <w:t>1</w:t>
      </w:r>
      <w:r w:rsidR="00057EEC">
        <w:rPr>
          <w:rFonts w:ascii="Arial" w:hAnsi="Arial" w:cs="Arial"/>
          <w:sz w:val="24"/>
          <w:szCs w:val="24"/>
          <w:lang w:val="es-MX"/>
        </w:rPr>
        <w:t>,</w:t>
      </w:r>
      <w:r w:rsidR="005072DD">
        <w:rPr>
          <w:rFonts w:ascii="Arial" w:hAnsi="Arial" w:cs="Arial"/>
          <w:sz w:val="24"/>
          <w:szCs w:val="24"/>
          <w:lang w:val="es-MX"/>
        </w:rPr>
        <w:t>575.7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48 Elementos</w:t>
      </w:r>
    </w:p>
    <w:p w:rsidR="00D01441" w:rsidRPr="00C97450" w:rsidRDefault="00D01441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373A68" w:rsidRPr="00C97450">
        <w:rPr>
          <w:rFonts w:ascii="CIDFont+F1" w:hAnsi="CIDFont+F1" w:cs="CIDFont+F1"/>
          <w:sz w:val="24"/>
          <w:szCs w:val="24"/>
          <w:lang w:val="es-MX"/>
        </w:rPr>
        <w:t>Participar en las operaciones navales que por sus características le asigne el Mando para proveer a las fuerzas armadas con los medios de personal, material y servicios en el lugar y momento adecuados y en la cantidad precisa, así como apoyo a la población civil en casos y zonas de desastre.</w:t>
      </w:r>
    </w:p>
    <w:p w:rsidR="00D01441" w:rsidRPr="00C97450" w:rsidRDefault="00D01441" w:rsidP="00D01441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</w:p>
    <w:p w:rsidR="00D01441" w:rsidRPr="00C97450" w:rsidRDefault="00D01441">
      <w:pPr>
        <w:rPr>
          <w:lang w:val="es-MX"/>
        </w:rPr>
      </w:pPr>
      <w:r w:rsidRPr="00C97450">
        <w:rPr>
          <w:lang w:val="es-MX"/>
        </w:rPr>
        <w:br w:type="page"/>
      </w:r>
    </w:p>
    <w:p w:rsidR="00D01441" w:rsidRPr="00C97450" w:rsidRDefault="008C040D" w:rsidP="00D01441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1561381</wp:posOffset>
                </wp:positionH>
                <wp:positionV relativeFrom="paragraph">
                  <wp:posOffset>1962521</wp:posOffset>
                </wp:positionV>
                <wp:extent cx="215661" cy="86265"/>
                <wp:effectExtent l="0" t="0" r="13335" b="28575"/>
                <wp:wrapNone/>
                <wp:docPr id="128147" name="Rectángulo 128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661" cy="86265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30F11F1A" id="Rectángulo 128147" o:spid="_x0000_s1026" style="position:absolute;margin-left:122.95pt;margin-top:154.55pt;width:17pt;height:6.8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" fillcolor="#1f497d [3215]" strokecolor="#1f497d [3215]" strokeweight="2pt"/>
            </w:pict>
          </mc:Fallback>
        </mc:AlternateContent>
      </w:r>
      <w:r w:rsidR="00D01441"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662336" behindDoc="0" locked="0" layoutInCell="1" allowOverlap="1" wp14:anchorId="3C595122" wp14:editId="498A5A52">
            <wp:simplePos x="0" y="0"/>
            <wp:positionH relativeFrom="column">
              <wp:posOffset>723900</wp:posOffset>
            </wp:positionH>
            <wp:positionV relativeFrom="paragraph">
              <wp:posOffset>350520</wp:posOffset>
            </wp:positionV>
            <wp:extent cx="4257040" cy="2691765"/>
            <wp:effectExtent l="0" t="0" r="0" b="0"/>
            <wp:wrapTopAndBottom/>
            <wp:docPr id="60" name="Imagen 60" descr="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2005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42" b="10643"/>
                    <a:stretch/>
                  </pic:blipFill>
                  <pic:spPr bwMode="auto">
                    <a:xfrm>
                      <a:off x="0" y="0"/>
                      <a:ext cx="4257040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1441"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D01441" w:rsidRPr="00C97450" w:rsidRDefault="00D01441" w:rsidP="00D01441">
      <w:pPr>
        <w:jc w:val="center"/>
        <w:rPr>
          <w:rFonts w:ascii="Arial" w:hAnsi="Arial" w:cs="Arial"/>
          <w:sz w:val="24"/>
          <w:szCs w:val="24"/>
          <w:lang w:val="es-MX"/>
        </w:rPr>
      </w:pPr>
    </w:p>
    <w:p w:rsidR="00D01441" w:rsidRPr="00C97450" w:rsidRDefault="00D01441" w:rsidP="00D01441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3A4372" w:rsidRPr="00C97450">
        <w:rPr>
          <w:rFonts w:ascii="Arial" w:hAnsi="Arial" w:cs="Arial"/>
          <w:sz w:val="24"/>
          <w:szCs w:val="24"/>
          <w:lang w:val="es-MX"/>
        </w:rPr>
        <w:t>Draga</w:t>
      </w:r>
      <w:r w:rsidR="00BB619C">
        <w:rPr>
          <w:rFonts w:ascii="Arial" w:hAnsi="Arial" w:cs="Arial"/>
          <w:sz w:val="24"/>
          <w:szCs w:val="24"/>
          <w:lang w:val="es-MX"/>
        </w:rPr>
        <w:t xml:space="preserve"> 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3A4372" w:rsidRPr="00C97450">
        <w:rPr>
          <w:rFonts w:ascii="Arial" w:hAnsi="Arial" w:cs="Arial"/>
          <w:spacing w:val="-3"/>
          <w:sz w:val="24"/>
          <w:szCs w:val="24"/>
          <w:lang w:val="es-MX"/>
        </w:rPr>
        <w:t>2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Auxiliar </w:t>
      </w:r>
      <w:r w:rsidR="003A4372" w:rsidRPr="00C97450">
        <w:rPr>
          <w:rFonts w:ascii="Arial" w:hAnsi="Arial" w:cs="Arial"/>
          <w:spacing w:val="-3"/>
          <w:sz w:val="24"/>
          <w:szCs w:val="24"/>
          <w:lang w:val="es-MX"/>
        </w:rPr>
        <w:t>Draga (Autopropulsada con tolva)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79.80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m; Calado</w:t>
      </w:r>
      <w:r w:rsidR="00034FB9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4.94 m; Puntal: 5.80 m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034FB9">
        <w:rPr>
          <w:rFonts w:ascii="Arial" w:hAnsi="Arial" w:cs="Arial"/>
          <w:sz w:val="24"/>
          <w:szCs w:val="24"/>
          <w:lang w:val="es-MX"/>
        </w:rPr>
        <w:t>4</w:t>
      </w:r>
      <w:r w:rsidR="006A0E09" w:rsidRPr="00C97450">
        <w:rPr>
          <w:rFonts w:ascii="Arial" w:hAnsi="Arial" w:cs="Arial"/>
          <w:sz w:val="24"/>
          <w:szCs w:val="24"/>
          <w:lang w:val="es-MX"/>
        </w:rPr>
        <w:t>,</w:t>
      </w:r>
      <w:r w:rsidR="00034FB9">
        <w:rPr>
          <w:rFonts w:ascii="Arial" w:hAnsi="Arial" w:cs="Arial"/>
          <w:sz w:val="24"/>
          <w:szCs w:val="24"/>
          <w:lang w:val="es-MX"/>
        </w:rPr>
        <w:t>194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D01441" w:rsidRPr="00C97450" w:rsidRDefault="00D01441" w:rsidP="00D01441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6A0E09" w:rsidRPr="00C97450">
        <w:rPr>
          <w:rFonts w:ascii="Arial" w:hAnsi="Arial"/>
          <w:spacing w:val="-3"/>
          <w:sz w:val="24"/>
          <w:lang w:val="es-MX"/>
        </w:rPr>
        <w:t>54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D01441" w:rsidRPr="00C97450" w:rsidRDefault="00D01441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373A68" w:rsidRPr="00C97450">
        <w:rPr>
          <w:rFonts w:ascii="Arial" w:hAnsi="Arial" w:cs="Arial"/>
          <w:sz w:val="24"/>
          <w:szCs w:val="24"/>
          <w:lang w:val="es-MX"/>
        </w:rPr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D01441" w:rsidRPr="00C97450" w:rsidRDefault="00D01441" w:rsidP="00D01441">
      <w:pPr>
        <w:jc w:val="center"/>
        <w:rPr>
          <w:lang w:val="es-MX"/>
        </w:rPr>
      </w:pPr>
    </w:p>
    <w:p w:rsidR="003A4372" w:rsidRPr="00C97450" w:rsidRDefault="003A4372">
      <w:pPr>
        <w:rPr>
          <w:lang w:val="es-MX"/>
        </w:rPr>
      </w:pPr>
      <w:r w:rsidRPr="00C97450">
        <w:rPr>
          <w:lang w:val="es-MX"/>
        </w:rPr>
        <w:br w:type="page"/>
      </w:r>
    </w:p>
    <w:p w:rsidR="00D500D5" w:rsidRPr="00C97450" w:rsidRDefault="00D500D5" w:rsidP="00D500D5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D500D5" w:rsidRPr="00C97450" w:rsidRDefault="00D500D5" w:rsidP="00D500D5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5475815" wp14:editId="1D0ADEE5">
                <wp:simplePos x="0" y="0"/>
                <wp:positionH relativeFrom="column">
                  <wp:posOffset>1271270</wp:posOffset>
                </wp:positionH>
                <wp:positionV relativeFrom="paragraph">
                  <wp:posOffset>1357935</wp:posOffset>
                </wp:positionV>
                <wp:extent cx="272547" cy="78418"/>
                <wp:effectExtent l="0" t="0" r="13335" b="17145"/>
                <wp:wrapNone/>
                <wp:docPr id="11" name="Rectángul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547" cy="784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0277EA" id="Rectángulo 11" o:spid="_x0000_s1026" style="position:absolute;margin-left:100.1pt;margin-top:106.9pt;width:21.45pt;height:6.1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" fillcolor="#31849b [2408]" strokecolor="#31849b [2408]" strokeweight="2pt"/>
            </w:pict>
          </mc:Fallback>
        </mc:AlternateContent>
      </w:r>
      <w:r w:rsidRPr="00C97450">
        <w:rPr>
          <w:rFonts w:ascii="Arial" w:hAnsi="Arial" w:cs="Arial"/>
          <w:sz w:val="24"/>
          <w:szCs w:val="24"/>
          <w:lang w:val="es-MX"/>
        </w:rPr>
        <w:object w:dxaOrig="6614" w:dyaOrig="4453">
          <v:shape id="_x0000_i1026" type="#_x0000_t75" style="width:337.3pt;height:184.8pt" o:ole="">
            <v:imagedata r:id="rId43" o:title="" cropbottom="10606f"/>
          </v:shape>
          <o:OLEObject Type="Embed" ProgID="MSPhotoEd.3" ShapeID="_x0000_i1026" DrawAspect="Content" ObjectID="_1578384926" r:id="rId44"/>
        </w:object>
      </w:r>
    </w:p>
    <w:p w:rsidR="00D500D5" w:rsidRPr="00C97450" w:rsidRDefault="00D500D5" w:rsidP="00D500D5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Bahía</w:t>
      </w:r>
      <w:r>
        <w:rPr>
          <w:rFonts w:ascii="Arial" w:hAnsi="Arial" w:cs="Arial"/>
          <w:sz w:val="24"/>
          <w:szCs w:val="24"/>
          <w:lang w:val="es-MX"/>
        </w:rPr>
        <w:t xml:space="preserve"> </w:t>
      </w:r>
    </w:p>
    <w:p w:rsidR="00D500D5" w:rsidRPr="00C97450" w:rsidRDefault="00D500D5" w:rsidP="00D500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D500D5" w:rsidRPr="00C97450" w:rsidRDefault="00D500D5" w:rsidP="00D500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>Auxiliar Draga Autopropulsora</w:t>
      </w:r>
      <w:r>
        <w:rPr>
          <w:rFonts w:ascii="Arial" w:hAnsi="Arial" w:cs="Arial"/>
          <w:spacing w:val="-2"/>
          <w:sz w:val="24"/>
          <w:szCs w:val="24"/>
          <w:lang w:val="es-MX"/>
        </w:rPr>
        <w:t xml:space="preserve"> con Tolva</w:t>
      </w:r>
    </w:p>
    <w:p w:rsidR="00D500D5" w:rsidRPr="00C97450" w:rsidRDefault="00D500D5" w:rsidP="00D500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>
        <w:rPr>
          <w:rFonts w:ascii="Arial" w:hAnsi="Arial" w:cs="Arial"/>
          <w:sz w:val="24"/>
          <w:szCs w:val="24"/>
          <w:lang w:val="es-MX"/>
        </w:rPr>
        <w:t>81.5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>
        <w:rPr>
          <w:rFonts w:ascii="Arial" w:hAnsi="Arial" w:cs="Arial"/>
          <w:spacing w:val="-3"/>
          <w:sz w:val="24"/>
          <w:szCs w:val="24"/>
          <w:lang w:val="es-MX"/>
        </w:rPr>
        <w:t>m; Calado: 4.80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>
        <w:rPr>
          <w:rFonts w:ascii="Arial" w:hAnsi="Arial" w:cs="Arial"/>
          <w:spacing w:val="-3"/>
          <w:sz w:val="24"/>
          <w:szCs w:val="24"/>
          <w:lang w:val="es-MX"/>
        </w:rPr>
        <w:t>5.60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D500D5" w:rsidRPr="00C97450" w:rsidRDefault="00D500D5" w:rsidP="00D500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>
        <w:rPr>
          <w:rFonts w:ascii="Arial" w:hAnsi="Arial" w:cs="Arial"/>
          <w:sz w:val="24"/>
          <w:szCs w:val="24"/>
          <w:lang w:val="es-MX"/>
        </w:rPr>
        <w:t>1</w:t>
      </w:r>
      <w:r w:rsidRPr="00C97450">
        <w:rPr>
          <w:rFonts w:ascii="Arial" w:hAnsi="Arial" w:cs="Arial"/>
          <w:sz w:val="24"/>
          <w:szCs w:val="24"/>
          <w:lang w:val="es-MX"/>
        </w:rPr>
        <w:t>,</w:t>
      </w:r>
      <w:r>
        <w:rPr>
          <w:rFonts w:ascii="Arial" w:hAnsi="Arial" w:cs="Arial"/>
          <w:sz w:val="24"/>
          <w:szCs w:val="24"/>
          <w:lang w:val="es-MX"/>
        </w:rPr>
        <w:t>770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D500D5" w:rsidRPr="00C97450" w:rsidRDefault="00D500D5" w:rsidP="00D500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6</w:t>
      </w:r>
      <w:r>
        <w:rPr>
          <w:rFonts w:ascii="Arial" w:hAnsi="Arial"/>
          <w:spacing w:val="-3"/>
          <w:sz w:val="24"/>
          <w:lang w:val="es-MX"/>
        </w:rPr>
        <w:t>1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D500D5" w:rsidRPr="00C97450" w:rsidRDefault="00D500D5" w:rsidP="00D500D5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D500D5" w:rsidRDefault="00D500D5">
      <w:pPr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sz w:val="24"/>
          <w:lang w:val="es-MX"/>
        </w:rPr>
        <w:br w:type="page"/>
      </w:r>
    </w:p>
    <w:p w:rsidR="00EF60DB" w:rsidRPr="00C97450" w:rsidRDefault="00EF60DB" w:rsidP="00EF60DB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EF60DB" w:rsidRPr="00C97450" w:rsidRDefault="008C040D" w:rsidP="00EF60DB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1351470</wp:posOffset>
                </wp:positionV>
                <wp:extent cx="272547" cy="78418"/>
                <wp:effectExtent l="0" t="0" r="13335" b="17145"/>
                <wp:wrapNone/>
                <wp:docPr id="128148" name="Rectángulo 128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547" cy="784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3C1C085D" id="Rectángulo 128148" o:spid="_x0000_s1026" style="position:absolute;margin-left:99pt;margin-top:106.4pt;width:21.45pt;height:6.1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" fillcolor="#31849b [2408]" strokecolor="#31849b [2408]" strokeweight="2pt"/>
            </w:pict>
          </mc:Fallback>
        </mc:AlternateContent>
      </w:r>
      <w:r w:rsidR="00EF60DB" w:rsidRPr="00C97450">
        <w:rPr>
          <w:rFonts w:ascii="Arial" w:hAnsi="Arial" w:cs="Arial"/>
          <w:sz w:val="24"/>
          <w:szCs w:val="24"/>
          <w:lang w:val="es-MX"/>
        </w:rPr>
        <w:object w:dxaOrig="6614" w:dyaOrig="4453">
          <v:shape id="_x0000_i1027" type="#_x0000_t75" style="width:337.3pt;height:184.8pt" o:ole="">
            <v:imagedata r:id="rId43" o:title="" cropbottom="10606f"/>
          </v:shape>
          <o:OLEObject Type="Embed" ProgID="MSPhotoEd.3" ShapeID="_x0000_i1027" DrawAspect="Content" ObjectID="_1578384927" r:id="rId45"/>
        </w:object>
      </w:r>
    </w:p>
    <w:p w:rsidR="00EF60DB" w:rsidRPr="00C97450" w:rsidRDefault="00EF60DB" w:rsidP="00EF60DB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Bahía</w:t>
      </w:r>
    </w:p>
    <w:p w:rsidR="00EF60DB" w:rsidRPr="00C97450" w:rsidRDefault="00EF60DB" w:rsidP="00EF60DB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EF60DB" w:rsidRPr="00C97450" w:rsidRDefault="00EF60DB" w:rsidP="00EF60DB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53EBA" w:rsidRPr="00C97450">
        <w:rPr>
          <w:rFonts w:ascii="Arial" w:hAnsi="Arial" w:cs="Arial"/>
          <w:spacing w:val="-2"/>
          <w:sz w:val="24"/>
          <w:szCs w:val="24"/>
          <w:lang w:val="es-MX"/>
        </w:rPr>
        <w:t>Auxiliar Draga Autopropulsora</w:t>
      </w:r>
    </w:p>
    <w:p w:rsidR="00EF60DB" w:rsidRPr="00C97450" w:rsidRDefault="00EF60DB" w:rsidP="00EF60DB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113.50 </w:t>
      </w:r>
      <w:r w:rsidR="005A28E4">
        <w:rPr>
          <w:rFonts w:ascii="Arial" w:hAnsi="Arial" w:cs="Arial"/>
          <w:spacing w:val="-3"/>
          <w:sz w:val="24"/>
          <w:szCs w:val="24"/>
          <w:lang w:val="es-MX"/>
        </w:rPr>
        <w:t>m; Calado: 5.20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9.00 m</w:t>
      </w:r>
    </w:p>
    <w:p w:rsidR="00EF60DB" w:rsidRPr="00C97450" w:rsidRDefault="00EF60DB" w:rsidP="00EF60DB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5A28E4">
        <w:rPr>
          <w:rFonts w:ascii="Arial" w:hAnsi="Arial" w:cs="Arial"/>
          <w:sz w:val="24"/>
          <w:szCs w:val="24"/>
          <w:lang w:val="es-MX"/>
        </w:rPr>
        <w:t>12</w:t>
      </w:r>
      <w:r w:rsidRPr="00C97450">
        <w:rPr>
          <w:rFonts w:ascii="Arial" w:hAnsi="Arial" w:cs="Arial"/>
          <w:sz w:val="24"/>
          <w:szCs w:val="24"/>
          <w:lang w:val="es-MX"/>
        </w:rPr>
        <w:t>,</w:t>
      </w:r>
      <w:r w:rsidR="005A28E4">
        <w:rPr>
          <w:rFonts w:ascii="Arial" w:hAnsi="Arial" w:cs="Arial"/>
          <w:sz w:val="24"/>
          <w:szCs w:val="24"/>
          <w:lang w:val="es-MX"/>
        </w:rPr>
        <w:t>540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EF60DB" w:rsidRPr="00C97450" w:rsidRDefault="00EF60DB" w:rsidP="00EF60DB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6</w:t>
      </w:r>
      <w:r w:rsidR="00F53EBA" w:rsidRPr="00C97450">
        <w:rPr>
          <w:rFonts w:ascii="Arial" w:hAnsi="Arial"/>
          <w:spacing w:val="-3"/>
          <w:sz w:val="24"/>
          <w:lang w:val="es-MX"/>
        </w:rPr>
        <w:t>5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373A68" w:rsidRDefault="00373A68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D500D5" w:rsidRPr="00C97450" w:rsidRDefault="00D500D5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</w:p>
    <w:p w:rsidR="00542DFB" w:rsidRPr="00C97450" w:rsidRDefault="00542DFB">
      <w:pPr>
        <w:rPr>
          <w:lang w:val="es-MX"/>
        </w:rPr>
      </w:pPr>
      <w:r w:rsidRPr="00C97450">
        <w:rPr>
          <w:lang w:val="es-MX"/>
        </w:rPr>
        <w:br w:type="page"/>
      </w:r>
    </w:p>
    <w:p w:rsidR="00D500D5" w:rsidRPr="00C97450" w:rsidRDefault="00D500D5" w:rsidP="00D500D5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D500D5" w:rsidRPr="00C97450" w:rsidRDefault="00D500D5" w:rsidP="00D500D5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5475815" wp14:editId="1D0ADEE5">
                <wp:simplePos x="0" y="0"/>
                <wp:positionH relativeFrom="column">
                  <wp:posOffset>1257300</wp:posOffset>
                </wp:positionH>
                <wp:positionV relativeFrom="paragraph">
                  <wp:posOffset>1351470</wp:posOffset>
                </wp:positionV>
                <wp:extent cx="272547" cy="78418"/>
                <wp:effectExtent l="0" t="0" r="13335" b="17145"/>
                <wp:wrapNone/>
                <wp:docPr id="14" name="Rectángul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547" cy="784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5D211CAA" id="Rectángulo 14" o:spid="_x0000_s1026" style="position:absolute;margin-left:99pt;margin-top:106.4pt;width:21.45pt;height:6.1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" fillcolor="#31849b [2408]" strokecolor="#31849b [2408]" strokeweight="2pt"/>
            </w:pict>
          </mc:Fallback>
        </mc:AlternateContent>
      </w:r>
      <w:r w:rsidRPr="00C97450">
        <w:rPr>
          <w:rFonts w:ascii="Arial" w:hAnsi="Arial" w:cs="Arial"/>
          <w:sz w:val="24"/>
          <w:szCs w:val="24"/>
          <w:lang w:val="es-MX"/>
        </w:rPr>
        <w:object w:dxaOrig="6614" w:dyaOrig="4453">
          <v:shape id="_x0000_i1028" type="#_x0000_t75" style="width:337.3pt;height:184.8pt" o:ole="">
            <v:imagedata r:id="rId43" o:title="" cropbottom="10606f"/>
          </v:shape>
          <o:OLEObject Type="Embed" ProgID="MSPhotoEd.3" ShapeID="_x0000_i1028" DrawAspect="Content" ObjectID="_1578384928" r:id="rId46"/>
        </w:object>
      </w:r>
    </w:p>
    <w:p w:rsidR="00D500D5" w:rsidRPr="00D500D5" w:rsidRDefault="00D500D5" w:rsidP="00D500D5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D500D5">
        <w:rPr>
          <w:rFonts w:ascii="Arial" w:hAnsi="Arial" w:cs="Arial"/>
          <w:sz w:val="24"/>
          <w:szCs w:val="24"/>
          <w:lang w:val="es-MX"/>
        </w:rPr>
        <w:tab/>
        <w:t>Bahía</w:t>
      </w:r>
    </w:p>
    <w:p w:rsidR="00D500D5" w:rsidRPr="00C97450" w:rsidRDefault="00D500D5" w:rsidP="00D500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D500D5" w:rsidRPr="00C97450" w:rsidRDefault="00D500D5" w:rsidP="00D500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 xml:space="preserve">Auxiliar Draga </w:t>
      </w:r>
      <w:r>
        <w:rPr>
          <w:rFonts w:ascii="Arial" w:hAnsi="Arial"/>
        </w:rPr>
        <w:t>Autopropulsada con rastra y cortador</w:t>
      </w:r>
    </w:p>
    <w:p w:rsidR="00D500D5" w:rsidRPr="00C97450" w:rsidRDefault="00D500D5" w:rsidP="00D500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>
        <w:rPr>
          <w:rFonts w:ascii="Arial" w:hAnsi="Arial" w:cs="Arial"/>
          <w:sz w:val="24"/>
          <w:szCs w:val="24"/>
          <w:lang w:val="es-MX"/>
        </w:rPr>
        <w:t>75.70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>
        <w:rPr>
          <w:rFonts w:ascii="Arial" w:hAnsi="Arial" w:cs="Arial"/>
          <w:spacing w:val="-3"/>
          <w:sz w:val="24"/>
          <w:szCs w:val="24"/>
          <w:lang w:val="es-MX"/>
        </w:rPr>
        <w:t>m; Calado: 4.00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>
        <w:rPr>
          <w:rFonts w:ascii="Arial" w:hAnsi="Arial" w:cs="Arial"/>
          <w:spacing w:val="-3"/>
          <w:sz w:val="24"/>
          <w:szCs w:val="24"/>
          <w:lang w:val="es-MX"/>
        </w:rPr>
        <w:t>4.55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D500D5" w:rsidRPr="00C97450" w:rsidRDefault="00D500D5" w:rsidP="00D500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>
        <w:rPr>
          <w:rFonts w:ascii="Arial" w:hAnsi="Arial" w:cs="Arial"/>
          <w:sz w:val="24"/>
          <w:szCs w:val="24"/>
          <w:lang w:val="es-MX"/>
        </w:rPr>
        <w:t>2</w:t>
      </w:r>
      <w:r w:rsidRPr="00C97450">
        <w:rPr>
          <w:rFonts w:ascii="Arial" w:hAnsi="Arial" w:cs="Arial"/>
          <w:sz w:val="24"/>
          <w:szCs w:val="24"/>
          <w:lang w:val="es-MX"/>
        </w:rPr>
        <w:t>,</w:t>
      </w:r>
      <w:r>
        <w:rPr>
          <w:rFonts w:ascii="Arial" w:hAnsi="Arial" w:cs="Arial"/>
          <w:sz w:val="24"/>
          <w:szCs w:val="24"/>
          <w:lang w:val="es-MX"/>
        </w:rPr>
        <w:t>545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D500D5" w:rsidRPr="00C97450" w:rsidRDefault="00D500D5" w:rsidP="00D500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>
        <w:rPr>
          <w:rFonts w:ascii="Arial" w:hAnsi="Arial"/>
          <w:spacing w:val="-3"/>
          <w:sz w:val="24"/>
          <w:lang w:val="es-MX"/>
        </w:rPr>
        <w:t>56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D500D5" w:rsidRPr="00C97450" w:rsidRDefault="00D500D5" w:rsidP="00D500D5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D500D5" w:rsidRDefault="00D500D5" w:rsidP="00CF0AC9">
      <w:pPr>
        <w:jc w:val="center"/>
        <w:rPr>
          <w:rFonts w:ascii="Arial" w:hAnsi="Arial" w:cs="Arial"/>
          <w:b/>
          <w:sz w:val="24"/>
          <w:lang w:val="es-MX"/>
        </w:rPr>
      </w:pPr>
    </w:p>
    <w:p w:rsidR="00D500D5" w:rsidRDefault="00D500D5">
      <w:pPr>
        <w:rPr>
          <w:rFonts w:ascii="Arial" w:hAnsi="Arial" w:cs="Arial"/>
          <w:b/>
          <w:sz w:val="24"/>
          <w:lang w:val="es-MX"/>
        </w:rPr>
      </w:pPr>
      <w:r>
        <w:rPr>
          <w:rFonts w:ascii="Arial" w:hAnsi="Arial" w:cs="Arial"/>
          <w:b/>
          <w:sz w:val="24"/>
          <w:lang w:val="es-MX"/>
        </w:rPr>
        <w:br w:type="page"/>
      </w:r>
    </w:p>
    <w:p w:rsidR="00CF0AC9" w:rsidRPr="00C97450" w:rsidRDefault="00CF0AC9" w:rsidP="00CF0AC9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CF0AC9" w:rsidRPr="00C97450" w:rsidRDefault="008C040D" w:rsidP="00CF0AC9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1578634</wp:posOffset>
                </wp:positionH>
                <wp:positionV relativeFrom="paragraph">
                  <wp:posOffset>1651479</wp:posOffset>
                </wp:positionV>
                <wp:extent cx="293298" cy="86264"/>
                <wp:effectExtent l="0" t="0" r="12065" b="28575"/>
                <wp:wrapNone/>
                <wp:docPr id="128149" name="Rectángulo 128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298" cy="8626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428276E8" id="Rectángulo 128149" o:spid="_x0000_s1026" style="position:absolute;margin-left:124.3pt;margin-top:130.05pt;width:23.1pt;height:6.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" fillcolor="#31849b [2408]" strokecolor="#31849b [2408]" strokeweight="2pt"/>
            </w:pict>
          </mc:Fallback>
        </mc:AlternateContent>
      </w:r>
      <w:r w:rsidR="00CF0AC9" w:rsidRPr="00C97450">
        <w:rPr>
          <w:noProof/>
          <w:lang w:val="es-MX" w:eastAsia="es-MX"/>
        </w:rPr>
        <w:drawing>
          <wp:inline distT="0" distB="0" distL="0" distR="0" wp14:anchorId="4B420261" wp14:editId="3E620DB8">
            <wp:extent cx="4330463" cy="2531059"/>
            <wp:effectExtent l="0" t="0" r="0" b="3175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6939" t="19060" r="22394" b="28292"/>
                    <a:stretch/>
                  </pic:blipFill>
                  <pic:spPr bwMode="auto">
                    <a:xfrm>
                      <a:off x="0" y="0"/>
                      <a:ext cx="4346926" cy="2540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0AC9" w:rsidRPr="00C97450" w:rsidRDefault="00CF0AC9" w:rsidP="00CF0AC9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350F88" w:rsidRPr="00C97450">
        <w:rPr>
          <w:rFonts w:ascii="Arial" w:hAnsi="Arial" w:cs="Arial"/>
          <w:sz w:val="24"/>
          <w:szCs w:val="24"/>
          <w:lang w:val="es-MX"/>
        </w:rPr>
        <w:t>Bahía</w:t>
      </w:r>
    </w:p>
    <w:p w:rsidR="00CF0AC9" w:rsidRPr="00C97450" w:rsidRDefault="00CF0AC9" w:rsidP="00CF0AC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CF0AC9" w:rsidRPr="00C97450" w:rsidRDefault="00CF0AC9" w:rsidP="00CF0AC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>Auxiliar Draga</w:t>
      </w:r>
    </w:p>
    <w:p w:rsidR="00CF0AC9" w:rsidRPr="00C97450" w:rsidRDefault="00CF0AC9" w:rsidP="00CF0AC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350F88" w:rsidRPr="00C97450">
        <w:rPr>
          <w:rFonts w:ascii="Arial" w:hAnsi="Arial" w:cs="Arial"/>
          <w:sz w:val="24"/>
          <w:szCs w:val="24"/>
          <w:lang w:val="es-MX"/>
        </w:rPr>
        <w:t>110.2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="000810AD">
        <w:rPr>
          <w:rFonts w:ascii="Arial" w:hAnsi="Arial" w:cs="Arial"/>
          <w:spacing w:val="-3"/>
          <w:sz w:val="24"/>
          <w:szCs w:val="24"/>
          <w:lang w:val="es-MX"/>
        </w:rPr>
        <w:t>m; Calado: 5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0810AD">
        <w:rPr>
          <w:rFonts w:ascii="Arial" w:hAnsi="Arial" w:cs="Arial"/>
          <w:spacing w:val="-3"/>
          <w:sz w:val="24"/>
          <w:szCs w:val="24"/>
          <w:lang w:val="es-MX"/>
        </w:rPr>
        <w:t>75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350F88" w:rsidRPr="00C97450">
        <w:rPr>
          <w:rFonts w:ascii="Arial" w:hAnsi="Arial" w:cs="Arial"/>
          <w:spacing w:val="-3"/>
          <w:sz w:val="24"/>
          <w:szCs w:val="24"/>
          <w:lang w:val="es-MX"/>
        </w:rPr>
        <w:t>7.00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CF0AC9" w:rsidRPr="00C97450" w:rsidRDefault="00CF0AC9" w:rsidP="00CF0AC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0810AD">
        <w:rPr>
          <w:rFonts w:ascii="Arial" w:hAnsi="Arial" w:cs="Arial"/>
          <w:sz w:val="24"/>
          <w:szCs w:val="24"/>
          <w:lang w:val="es-MX"/>
        </w:rPr>
        <w:t>7</w:t>
      </w:r>
      <w:r w:rsidRPr="00C97450">
        <w:rPr>
          <w:rFonts w:ascii="Arial" w:hAnsi="Arial" w:cs="Arial"/>
          <w:sz w:val="24"/>
          <w:szCs w:val="24"/>
          <w:lang w:val="es-MX"/>
        </w:rPr>
        <w:t>,</w:t>
      </w:r>
      <w:r w:rsidR="000810AD">
        <w:rPr>
          <w:rFonts w:ascii="Arial" w:hAnsi="Arial" w:cs="Arial"/>
          <w:sz w:val="24"/>
          <w:szCs w:val="24"/>
          <w:lang w:val="es-MX"/>
        </w:rPr>
        <w:t>150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CF0AC9" w:rsidRPr="00C97450" w:rsidRDefault="00CF0AC9" w:rsidP="00CF0AC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350F88" w:rsidRPr="00C97450">
        <w:rPr>
          <w:rFonts w:ascii="Arial" w:hAnsi="Arial"/>
          <w:spacing w:val="-3"/>
          <w:sz w:val="24"/>
          <w:lang w:val="es-MX"/>
        </w:rPr>
        <w:t>65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373A68" w:rsidRPr="00C97450" w:rsidRDefault="00373A68" w:rsidP="00511BFC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CF0AC9" w:rsidRPr="00C97450" w:rsidRDefault="00CF0AC9" w:rsidP="00CF0AC9">
      <w:pPr>
        <w:jc w:val="center"/>
        <w:rPr>
          <w:lang w:val="es-MX"/>
        </w:rPr>
      </w:pPr>
    </w:p>
    <w:p w:rsidR="00012C32" w:rsidRPr="00C97450" w:rsidRDefault="00012C32">
      <w:pPr>
        <w:rPr>
          <w:lang w:val="es-MX"/>
        </w:rPr>
      </w:pPr>
      <w:r w:rsidRPr="00C97450">
        <w:rPr>
          <w:lang w:val="es-MX"/>
        </w:rPr>
        <w:br w:type="page"/>
      </w:r>
    </w:p>
    <w:p w:rsidR="00012C32" w:rsidRPr="00C97450" w:rsidRDefault="00012C32" w:rsidP="00012C32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012C32" w:rsidRPr="00C97450" w:rsidRDefault="008C040D" w:rsidP="00012C32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sz w:val="19"/>
          <w:szCs w:val="19"/>
          <w:lang w:val="es-MX" w:eastAsia="es-MX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2803525</wp:posOffset>
                </wp:positionH>
                <wp:positionV relativeFrom="paragraph">
                  <wp:posOffset>1581521</wp:posOffset>
                </wp:positionV>
                <wp:extent cx="241540" cy="94891"/>
                <wp:effectExtent l="0" t="0" r="25400" b="19685"/>
                <wp:wrapNone/>
                <wp:docPr id="128150" name="Rectángulo 128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540" cy="9489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066852E" id="Rectángulo 128150" o:spid="_x0000_s1026" style="position:absolute;margin-left:220.75pt;margin-top:124.55pt;width:19pt;height:7.4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" fillcolor="#31849b [2408]" strokecolor="#31849b [2408]" strokeweight="2pt"/>
            </w:pict>
          </mc:Fallback>
        </mc:AlternateContent>
      </w:r>
      <w:r w:rsidR="00A03B08" w:rsidRPr="00C97450">
        <w:rPr>
          <w:sz w:val="19"/>
          <w:szCs w:val="19"/>
          <w:lang w:val="es-MX"/>
        </w:rPr>
        <w:fldChar w:fldCharType="begin"/>
      </w:r>
      <w:r w:rsidR="00A03B08" w:rsidRPr="00C97450">
        <w:rPr>
          <w:sz w:val="19"/>
          <w:szCs w:val="19"/>
          <w:lang w:val="es-MX"/>
        </w:rPr>
        <w:instrText xml:space="preserve"> INCLUDEPICTURE "A:\\MVC-819S.JPG" \* MERGEFORMATINET </w:instrText>
      </w:r>
      <w:r w:rsidR="00A03B08" w:rsidRPr="00C97450">
        <w:rPr>
          <w:sz w:val="19"/>
          <w:szCs w:val="19"/>
          <w:lang w:val="es-MX"/>
        </w:rPr>
        <w:fldChar w:fldCharType="separate"/>
      </w:r>
      <w:r w:rsidR="006F3C4D" w:rsidRPr="00C97450">
        <w:rPr>
          <w:sz w:val="19"/>
          <w:szCs w:val="19"/>
          <w:lang w:val="es-MX"/>
        </w:rPr>
        <w:fldChar w:fldCharType="begin"/>
      </w:r>
      <w:r w:rsidR="006F3C4D" w:rsidRPr="00C97450">
        <w:rPr>
          <w:sz w:val="19"/>
          <w:szCs w:val="19"/>
          <w:lang w:val="es-MX"/>
        </w:rPr>
        <w:instrText xml:space="preserve"> INCLUDEPICTURE  "A:\\MVC-819S.JPG" \* MERGEFORMATINET </w:instrText>
      </w:r>
      <w:r w:rsidR="006F3C4D" w:rsidRPr="00C97450">
        <w:rPr>
          <w:sz w:val="19"/>
          <w:szCs w:val="19"/>
          <w:lang w:val="es-MX"/>
        </w:rPr>
        <w:fldChar w:fldCharType="separate"/>
      </w:r>
      <w:r w:rsidR="000019E5" w:rsidRPr="00C97450">
        <w:rPr>
          <w:sz w:val="19"/>
          <w:szCs w:val="19"/>
          <w:lang w:val="es-MX"/>
        </w:rPr>
        <w:fldChar w:fldCharType="begin"/>
      </w:r>
      <w:r w:rsidR="000019E5" w:rsidRPr="00C97450">
        <w:rPr>
          <w:sz w:val="19"/>
          <w:szCs w:val="19"/>
          <w:lang w:val="es-MX"/>
        </w:rPr>
        <w:instrText xml:space="preserve"> INCLUDEPICTURE  "A:\\MVC-819S.JPG" \* MERGEFORMATINET </w:instrText>
      </w:r>
      <w:r w:rsidR="000019E5" w:rsidRPr="00C97450">
        <w:rPr>
          <w:sz w:val="19"/>
          <w:szCs w:val="19"/>
          <w:lang w:val="es-MX"/>
        </w:rPr>
        <w:fldChar w:fldCharType="separate"/>
      </w:r>
      <w:r w:rsidR="00154575" w:rsidRPr="00C97450">
        <w:rPr>
          <w:sz w:val="19"/>
          <w:szCs w:val="19"/>
          <w:lang w:val="es-MX"/>
        </w:rPr>
        <w:fldChar w:fldCharType="begin"/>
      </w:r>
      <w:r w:rsidR="00154575" w:rsidRPr="00C97450">
        <w:rPr>
          <w:sz w:val="19"/>
          <w:szCs w:val="19"/>
          <w:lang w:val="es-MX"/>
        </w:rPr>
        <w:instrText xml:space="preserve"> INCLUDEPICTURE  "A:\\MVC-819S.JPG" \* MERGEFORMATINET </w:instrText>
      </w:r>
      <w:r w:rsidR="00154575" w:rsidRPr="00C97450">
        <w:rPr>
          <w:sz w:val="19"/>
          <w:szCs w:val="19"/>
          <w:lang w:val="es-MX"/>
        </w:rPr>
        <w:fldChar w:fldCharType="separate"/>
      </w:r>
      <w:r w:rsidR="00314FAC" w:rsidRPr="00C97450">
        <w:rPr>
          <w:sz w:val="19"/>
          <w:szCs w:val="19"/>
          <w:lang w:val="es-MX"/>
        </w:rPr>
        <w:fldChar w:fldCharType="begin"/>
      </w:r>
      <w:r w:rsidR="00314FAC" w:rsidRPr="00C97450">
        <w:rPr>
          <w:sz w:val="19"/>
          <w:szCs w:val="19"/>
          <w:lang w:val="es-MX"/>
        </w:rPr>
        <w:instrText xml:space="preserve"> INCLUDEPICTURE  "A:\\MVC-819S.JPG" \* MERGEFORMATINET </w:instrText>
      </w:r>
      <w:r w:rsidR="00314FAC" w:rsidRPr="00C97450">
        <w:rPr>
          <w:sz w:val="19"/>
          <w:szCs w:val="19"/>
          <w:lang w:val="es-MX"/>
        </w:rPr>
        <w:fldChar w:fldCharType="separate"/>
      </w:r>
      <w:r w:rsidR="000B6F5D" w:rsidRPr="00C97450">
        <w:rPr>
          <w:sz w:val="19"/>
          <w:szCs w:val="19"/>
          <w:lang w:val="es-MX"/>
        </w:rPr>
        <w:fldChar w:fldCharType="begin"/>
      </w:r>
      <w:r w:rsidR="000B6F5D" w:rsidRPr="00C97450">
        <w:rPr>
          <w:sz w:val="19"/>
          <w:szCs w:val="19"/>
          <w:lang w:val="es-MX"/>
        </w:rPr>
        <w:instrText xml:space="preserve"> INCLUDEPICTURE  "A:\\MVC-819S.JPG" \* MERGEFORMATINET </w:instrText>
      </w:r>
      <w:r w:rsidR="000B6F5D" w:rsidRPr="00C97450">
        <w:rPr>
          <w:sz w:val="19"/>
          <w:szCs w:val="19"/>
          <w:lang w:val="es-MX"/>
        </w:rPr>
        <w:fldChar w:fldCharType="separate"/>
      </w:r>
      <w:r w:rsidR="0002273E">
        <w:rPr>
          <w:sz w:val="19"/>
          <w:szCs w:val="19"/>
          <w:lang w:val="es-MX"/>
        </w:rPr>
        <w:fldChar w:fldCharType="begin"/>
      </w:r>
      <w:r w:rsidR="0002273E">
        <w:rPr>
          <w:sz w:val="19"/>
          <w:szCs w:val="19"/>
          <w:lang w:val="es-MX"/>
        </w:rPr>
        <w:instrText xml:space="preserve"> INCLUDEPICTURE  "A:\\MVC-819S.JPG" \* MERGEFORMATINET </w:instrText>
      </w:r>
      <w:r w:rsidR="0002273E">
        <w:rPr>
          <w:sz w:val="19"/>
          <w:szCs w:val="19"/>
          <w:lang w:val="es-MX"/>
        </w:rPr>
        <w:fldChar w:fldCharType="separate"/>
      </w:r>
      <w:r w:rsidR="009973BF">
        <w:rPr>
          <w:sz w:val="19"/>
          <w:szCs w:val="19"/>
          <w:lang w:val="es-MX"/>
        </w:rPr>
        <w:fldChar w:fldCharType="begin"/>
      </w:r>
      <w:r w:rsidR="009973BF">
        <w:rPr>
          <w:sz w:val="19"/>
          <w:szCs w:val="19"/>
          <w:lang w:val="es-MX"/>
        </w:rPr>
        <w:instrText xml:space="preserve"> INCLUDEPICTURE  "A:\\MVC-819S.JPG" \* MERGEFORMATINET </w:instrText>
      </w:r>
      <w:r w:rsidR="009973BF">
        <w:rPr>
          <w:sz w:val="19"/>
          <w:szCs w:val="19"/>
          <w:lang w:val="es-MX"/>
        </w:rPr>
        <w:fldChar w:fldCharType="separate"/>
      </w:r>
      <w:r w:rsidR="00923719">
        <w:rPr>
          <w:sz w:val="19"/>
          <w:szCs w:val="19"/>
          <w:lang w:val="es-MX"/>
        </w:rPr>
        <w:fldChar w:fldCharType="begin"/>
      </w:r>
      <w:r w:rsidR="00923719">
        <w:rPr>
          <w:sz w:val="19"/>
          <w:szCs w:val="19"/>
          <w:lang w:val="es-MX"/>
        </w:rPr>
        <w:instrText xml:space="preserve"> INCLUDEPICTURE  "A:\\MVC-819S.JPG" \* MERGEFORMATINET </w:instrText>
      </w:r>
      <w:r w:rsidR="00923719">
        <w:rPr>
          <w:sz w:val="19"/>
          <w:szCs w:val="19"/>
          <w:lang w:val="es-MX"/>
        </w:rPr>
        <w:fldChar w:fldCharType="separate"/>
      </w:r>
      <w:r w:rsidR="003520E5">
        <w:rPr>
          <w:sz w:val="19"/>
          <w:szCs w:val="19"/>
          <w:lang w:val="es-MX"/>
        </w:rPr>
        <w:fldChar w:fldCharType="begin"/>
      </w:r>
      <w:r w:rsidR="003520E5">
        <w:rPr>
          <w:sz w:val="19"/>
          <w:szCs w:val="19"/>
          <w:lang w:val="es-MX"/>
        </w:rPr>
        <w:instrText xml:space="preserve"> INCLUDEPICTURE  "A:\\MVC-819S.JPG" \* MERGEFORMATINET </w:instrText>
      </w:r>
      <w:r w:rsidR="003520E5">
        <w:rPr>
          <w:sz w:val="19"/>
          <w:szCs w:val="19"/>
          <w:lang w:val="es-MX"/>
        </w:rPr>
        <w:fldChar w:fldCharType="separate"/>
      </w:r>
      <w:r w:rsidR="000810AD">
        <w:rPr>
          <w:sz w:val="19"/>
          <w:szCs w:val="19"/>
          <w:lang w:val="es-MX"/>
        </w:rPr>
        <w:fldChar w:fldCharType="begin"/>
      </w:r>
      <w:r w:rsidR="000810AD">
        <w:rPr>
          <w:sz w:val="19"/>
          <w:szCs w:val="19"/>
          <w:lang w:val="es-MX"/>
        </w:rPr>
        <w:instrText xml:space="preserve"> INCLUDEPICTURE  "A:\\MVC-819S.JPG" \* MERGEFORMATINET </w:instrText>
      </w:r>
      <w:r w:rsidR="000810AD">
        <w:rPr>
          <w:sz w:val="19"/>
          <w:szCs w:val="19"/>
          <w:lang w:val="es-MX"/>
        </w:rPr>
        <w:fldChar w:fldCharType="separate"/>
      </w:r>
      <w:r w:rsidR="00A94FC4">
        <w:rPr>
          <w:sz w:val="19"/>
          <w:szCs w:val="19"/>
          <w:lang w:val="es-MX"/>
        </w:rPr>
        <w:fldChar w:fldCharType="begin"/>
      </w:r>
      <w:r w:rsidR="00A94FC4">
        <w:rPr>
          <w:sz w:val="19"/>
          <w:szCs w:val="19"/>
          <w:lang w:val="es-MX"/>
        </w:rPr>
        <w:instrText xml:space="preserve"> INCLUDEPICTURE  "A:\\MVC-819S.JPG" \* MERGEFORMATINET </w:instrText>
      </w:r>
      <w:r w:rsidR="00A94FC4">
        <w:rPr>
          <w:sz w:val="19"/>
          <w:szCs w:val="19"/>
          <w:lang w:val="es-MX"/>
        </w:rPr>
        <w:fldChar w:fldCharType="separate"/>
      </w:r>
      <w:r w:rsidR="00681354">
        <w:rPr>
          <w:sz w:val="19"/>
          <w:szCs w:val="19"/>
          <w:lang w:val="es-MX"/>
        </w:rPr>
        <w:fldChar w:fldCharType="begin"/>
      </w:r>
      <w:r w:rsidR="00681354">
        <w:rPr>
          <w:sz w:val="19"/>
          <w:szCs w:val="19"/>
          <w:lang w:val="es-MX"/>
        </w:rPr>
        <w:instrText xml:space="preserve"> INCLUDEPICTURE  "A:\\MVC-819S.JPG" \* MERGEFORMATINET </w:instrText>
      </w:r>
      <w:r w:rsidR="00681354">
        <w:rPr>
          <w:sz w:val="19"/>
          <w:szCs w:val="19"/>
          <w:lang w:val="es-MX"/>
        </w:rPr>
        <w:fldChar w:fldCharType="separate"/>
      </w:r>
      <w:r w:rsidR="00C36007">
        <w:rPr>
          <w:sz w:val="19"/>
          <w:szCs w:val="19"/>
          <w:lang w:val="es-MX"/>
        </w:rPr>
        <w:fldChar w:fldCharType="begin"/>
      </w:r>
      <w:r w:rsidR="00C36007">
        <w:rPr>
          <w:sz w:val="19"/>
          <w:szCs w:val="19"/>
          <w:lang w:val="es-MX"/>
        </w:rPr>
        <w:instrText xml:space="preserve"> INCLUDEPICTURE  "A:\\MVC-819S.JPG" \* MERGEFORMATINET </w:instrText>
      </w:r>
      <w:r w:rsidR="00C36007">
        <w:rPr>
          <w:sz w:val="19"/>
          <w:szCs w:val="19"/>
          <w:lang w:val="es-MX"/>
        </w:rPr>
        <w:fldChar w:fldCharType="separate"/>
      </w:r>
      <w:r w:rsidR="009D09BD">
        <w:rPr>
          <w:sz w:val="19"/>
          <w:szCs w:val="19"/>
          <w:lang w:val="es-MX"/>
        </w:rPr>
        <w:fldChar w:fldCharType="begin"/>
      </w:r>
      <w:r w:rsidR="009D09BD">
        <w:rPr>
          <w:sz w:val="19"/>
          <w:szCs w:val="19"/>
          <w:lang w:val="es-MX"/>
        </w:rPr>
        <w:instrText xml:space="preserve"> </w:instrText>
      </w:r>
      <w:r w:rsidR="009D09BD">
        <w:rPr>
          <w:sz w:val="19"/>
          <w:szCs w:val="19"/>
          <w:lang w:val="es-MX"/>
        </w:rPr>
        <w:instrText xml:space="preserve">INCLUDEPICTURE  </w:instrText>
      </w:r>
      <w:r w:rsidR="009D09BD">
        <w:rPr>
          <w:sz w:val="19"/>
          <w:szCs w:val="19"/>
          <w:lang w:val="es-MX"/>
        </w:rPr>
        <w:instrText>"A:\\MVC-819S.JPG" \* MERGEFORMATINET</w:instrText>
      </w:r>
      <w:r w:rsidR="009D09BD">
        <w:rPr>
          <w:sz w:val="19"/>
          <w:szCs w:val="19"/>
          <w:lang w:val="es-MX"/>
        </w:rPr>
        <w:instrText xml:space="preserve"> </w:instrText>
      </w:r>
      <w:r w:rsidR="009D09BD">
        <w:rPr>
          <w:sz w:val="19"/>
          <w:szCs w:val="19"/>
          <w:lang w:val="es-MX"/>
        </w:rPr>
        <w:fldChar w:fldCharType="separate"/>
      </w:r>
      <w:r w:rsidR="009D09BD">
        <w:rPr>
          <w:sz w:val="19"/>
          <w:szCs w:val="19"/>
          <w:lang w:val="es-MX"/>
        </w:rPr>
        <w:pict>
          <v:shape id="_x0000_i1029" type="#_x0000_t75" alt="" style="width:343.7pt;height:212.4pt">
            <v:imagedata r:id="rId48" r:href="rId49" cropbottom="11950f"/>
          </v:shape>
        </w:pict>
      </w:r>
      <w:r w:rsidR="009D09BD">
        <w:rPr>
          <w:sz w:val="19"/>
          <w:szCs w:val="19"/>
          <w:lang w:val="es-MX"/>
        </w:rPr>
        <w:fldChar w:fldCharType="end"/>
      </w:r>
      <w:r w:rsidR="00C36007">
        <w:rPr>
          <w:sz w:val="19"/>
          <w:szCs w:val="19"/>
          <w:lang w:val="es-MX"/>
        </w:rPr>
        <w:fldChar w:fldCharType="end"/>
      </w:r>
      <w:r w:rsidR="00681354">
        <w:rPr>
          <w:sz w:val="19"/>
          <w:szCs w:val="19"/>
          <w:lang w:val="es-MX"/>
        </w:rPr>
        <w:fldChar w:fldCharType="end"/>
      </w:r>
      <w:r w:rsidR="00A94FC4">
        <w:rPr>
          <w:sz w:val="19"/>
          <w:szCs w:val="19"/>
          <w:lang w:val="es-MX"/>
        </w:rPr>
        <w:fldChar w:fldCharType="end"/>
      </w:r>
      <w:r w:rsidR="000810AD">
        <w:rPr>
          <w:sz w:val="19"/>
          <w:szCs w:val="19"/>
          <w:lang w:val="es-MX"/>
        </w:rPr>
        <w:fldChar w:fldCharType="end"/>
      </w:r>
      <w:r w:rsidR="003520E5">
        <w:rPr>
          <w:sz w:val="19"/>
          <w:szCs w:val="19"/>
          <w:lang w:val="es-MX"/>
        </w:rPr>
        <w:fldChar w:fldCharType="end"/>
      </w:r>
      <w:r w:rsidR="00923719">
        <w:rPr>
          <w:sz w:val="19"/>
          <w:szCs w:val="19"/>
          <w:lang w:val="es-MX"/>
        </w:rPr>
        <w:fldChar w:fldCharType="end"/>
      </w:r>
      <w:r w:rsidR="009973BF">
        <w:rPr>
          <w:sz w:val="19"/>
          <w:szCs w:val="19"/>
          <w:lang w:val="es-MX"/>
        </w:rPr>
        <w:fldChar w:fldCharType="end"/>
      </w:r>
      <w:r w:rsidR="0002273E">
        <w:rPr>
          <w:sz w:val="19"/>
          <w:szCs w:val="19"/>
          <w:lang w:val="es-MX"/>
        </w:rPr>
        <w:fldChar w:fldCharType="end"/>
      </w:r>
      <w:r w:rsidR="000B6F5D" w:rsidRPr="00C97450">
        <w:rPr>
          <w:sz w:val="19"/>
          <w:szCs w:val="19"/>
          <w:lang w:val="es-MX"/>
        </w:rPr>
        <w:fldChar w:fldCharType="end"/>
      </w:r>
      <w:r w:rsidR="00314FAC" w:rsidRPr="00C97450">
        <w:rPr>
          <w:sz w:val="19"/>
          <w:szCs w:val="19"/>
          <w:lang w:val="es-MX"/>
        </w:rPr>
        <w:fldChar w:fldCharType="end"/>
      </w:r>
      <w:r w:rsidR="00154575" w:rsidRPr="00C97450">
        <w:rPr>
          <w:sz w:val="19"/>
          <w:szCs w:val="19"/>
          <w:lang w:val="es-MX"/>
        </w:rPr>
        <w:fldChar w:fldCharType="end"/>
      </w:r>
      <w:r w:rsidR="000019E5" w:rsidRPr="00C97450">
        <w:rPr>
          <w:sz w:val="19"/>
          <w:szCs w:val="19"/>
          <w:lang w:val="es-MX"/>
        </w:rPr>
        <w:fldChar w:fldCharType="end"/>
      </w:r>
      <w:r w:rsidR="006F3C4D" w:rsidRPr="00C97450">
        <w:rPr>
          <w:sz w:val="19"/>
          <w:szCs w:val="19"/>
          <w:lang w:val="es-MX"/>
        </w:rPr>
        <w:fldChar w:fldCharType="end"/>
      </w:r>
      <w:r w:rsidR="00A03B08" w:rsidRPr="00C97450">
        <w:rPr>
          <w:sz w:val="19"/>
          <w:szCs w:val="19"/>
          <w:lang w:val="es-MX"/>
        </w:rPr>
        <w:fldChar w:fldCharType="end"/>
      </w:r>
    </w:p>
    <w:p w:rsidR="00012C32" w:rsidRPr="00C97450" w:rsidRDefault="00012C32" w:rsidP="00012C32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337F4C">
        <w:rPr>
          <w:rFonts w:ascii="Arial" w:hAnsi="Arial" w:cs="Arial"/>
          <w:sz w:val="24"/>
          <w:szCs w:val="24"/>
          <w:lang w:val="es-MX"/>
        </w:rPr>
        <w:t>Portátil Estacionaria</w:t>
      </w:r>
    </w:p>
    <w:p w:rsidR="00012C32" w:rsidRPr="00C97450" w:rsidRDefault="00BB28D7" w:rsidP="00012C32">
      <w:pPr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>
        <w:rPr>
          <w:rFonts w:ascii="Arial" w:hAnsi="Arial" w:cs="Arial"/>
          <w:spacing w:val="-3"/>
          <w:sz w:val="24"/>
          <w:szCs w:val="24"/>
          <w:lang w:val="es-MX"/>
        </w:rPr>
        <w:tab/>
        <w:t>2</w:t>
      </w:r>
    </w:p>
    <w:p w:rsidR="00012C32" w:rsidRPr="00C97450" w:rsidRDefault="00012C32" w:rsidP="00012C3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>Auxiliar Draga</w:t>
      </w:r>
      <w:r w:rsidR="00A03B08" w:rsidRPr="00C97450">
        <w:rPr>
          <w:rFonts w:ascii="Arial" w:hAnsi="Arial" w:cs="Arial"/>
          <w:spacing w:val="-2"/>
          <w:sz w:val="24"/>
          <w:szCs w:val="24"/>
          <w:lang w:val="es-MX"/>
        </w:rPr>
        <w:t xml:space="preserve"> Estacionaria</w:t>
      </w:r>
    </w:p>
    <w:p w:rsidR="00012C32" w:rsidRPr="00C97450" w:rsidRDefault="00012C32" w:rsidP="00012C3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33.92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m; Calado</w:t>
      </w:r>
      <w:r w:rsidR="000810AD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1.22 m; Puntal: 1.82 m</w:t>
      </w:r>
    </w:p>
    <w:p w:rsidR="00012C32" w:rsidRPr="00C97450" w:rsidRDefault="00012C32" w:rsidP="00012C3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160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012C32" w:rsidRPr="00C97450" w:rsidRDefault="00012C32" w:rsidP="00012C32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30 Elementos</w:t>
      </w:r>
    </w:p>
    <w:p w:rsidR="00373A68" w:rsidRPr="00C97450" w:rsidRDefault="00373A68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012C32" w:rsidRPr="00C97450" w:rsidRDefault="00012C32" w:rsidP="00012C32">
      <w:pPr>
        <w:jc w:val="center"/>
        <w:rPr>
          <w:lang w:val="es-MX"/>
        </w:rPr>
      </w:pPr>
    </w:p>
    <w:p w:rsidR="00A03B08" w:rsidRPr="00C97450" w:rsidRDefault="00A03B08">
      <w:pPr>
        <w:rPr>
          <w:lang w:val="es-MX"/>
        </w:rPr>
      </w:pPr>
      <w:r w:rsidRPr="00C97450">
        <w:rPr>
          <w:lang w:val="es-MX"/>
        </w:rPr>
        <w:br w:type="page"/>
      </w:r>
    </w:p>
    <w:p w:rsidR="00A03B08" w:rsidRPr="00C97450" w:rsidRDefault="00A03B08" w:rsidP="00A03B08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A03B08" w:rsidRPr="00C97450" w:rsidRDefault="008C040D" w:rsidP="00A03B08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2708694</wp:posOffset>
                </wp:positionH>
                <wp:positionV relativeFrom="paragraph">
                  <wp:posOffset>1168400</wp:posOffset>
                </wp:positionV>
                <wp:extent cx="276046" cy="103517"/>
                <wp:effectExtent l="0" t="0" r="10160" b="10795"/>
                <wp:wrapNone/>
                <wp:docPr id="128151" name="Rectángulo 128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046" cy="10351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7D2E0390" id="Rectángulo 128151" o:spid="_x0000_s1026" style="position:absolute;margin-left:213.3pt;margin-top:92pt;width:21.75pt;height:8.1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" fillcolor="#31849b [2408]" strokecolor="#31849b [2408]" strokeweight="2pt"/>
            </w:pict>
          </mc:Fallback>
        </mc:AlternateContent>
      </w:r>
      <w:r w:rsidR="00A03B08" w:rsidRPr="00C97450">
        <w:rPr>
          <w:noProof/>
          <w:lang w:val="es-MX" w:eastAsia="es-MX"/>
        </w:rPr>
        <w:drawing>
          <wp:inline distT="0" distB="0" distL="0" distR="0" wp14:anchorId="52B51473" wp14:editId="07DE59FF">
            <wp:extent cx="4313223" cy="2106777"/>
            <wp:effectExtent l="0" t="0" r="0" b="825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6931" t="20655" r="22907" b="35786"/>
                    <a:stretch/>
                  </pic:blipFill>
                  <pic:spPr bwMode="auto">
                    <a:xfrm>
                      <a:off x="0" y="0"/>
                      <a:ext cx="4324177" cy="2112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B08" w:rsidRPr="00C97450" w:rsidRDefault="00A03B08" w:rsidP="00A03B08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337F4C">
        <w:rPr>
          <w:rFonts w:ascii="Arial" w:hAnsi="Arial" w:cs="Arial"/>
          <w:sz w:val="24"/>
          <w:szCs w:val="24"/>
          <w:lang w:val="es-MX"/>
        </w:rPr>
        <w:t>Estacionaria</w:t>
      </w:r>
    </w:p>
    <w:p w:rsidR="00A03B08" w:rsidRPr="00C97450" w:rsidRDefault="00A03B08" w:rsidP="00A03B0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A03B08" w:rsidRPr="00C97450" w:rsidRDefault="00A03B08" w:rsidP="00A03B0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>Auxiliar Draga Estacionaria</w:t>
      </w:r>
    </w:p>
    <w:p w:rsidR="00A03B08" w:rsidRPr="00C97450" w:rsidRDefault="00A03B08" w:rsidP="00A03B0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19.80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m; Calado</w:t>
      </w:r>
      <w:r w:rsidR="00440EC2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0.85 m; Puntal: 1.57 m</w:t>
      </w:r>
    </w:p>
    <w:p w:rsidR="00A03B08" w:rsidRPr="00C97450" w:rsidRDefault="00A03B08" w:rsidP="00A03B0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0810AD">
        <w:rPr>
          <w:rFonts w:ascii="Arial" w:hAnsi="Arial" w:cs="Arial"/>
          <w:sz w:val="24"/>
          <w:szCs w:val="24"/>
          <w:lang w:val="es-MX"/>
        </w:rPr>
        <w:t>110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A03B08" w:rsidRPr="00C97450" w:rsidRDefault="00A03B08" w:rsidP="00A03B0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30 Elementos</w:t>
      </w:r>
    </w:p>
    <w:p w:rsidR="00373A68" w:rsidRPr="00C97450" w:rsidRDefault="00373A68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822FBA" w:rsidRPr="00C97450" w:rsidRDefault="00822FBA">
      <w:pPr>
        <w:rPr>
          <w:lang w:val="es-MX"/>
        </w:rPr>
      </w:pPr>
      <w:r w:rsidRPr="00C97450">
        <w:rPr>
          <w:lang w:val="es-MX"/>
        </w:rPr>
        <w:br w:type="page"/>
      </w:r>
    </w:p>
    <w:p w:rsidR="00822FBA" w:rsidRPr="00C97450" w:rsidRDefault="00822FBA" w:rsidP="00822FBA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822FBA" w:rsidRPr="00C97450" w:rsidRDefault="008C040D" w:rsidP="00822FBA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/>
          <w:b/>
          <w:noProof/>
          <w:spacing w:val="-3"/>
          <w:lang w:val="es-MX" w:eastAsia="es-MX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3036498</wp:posOffset>
                </wp:positionH>
                <wp:positionV relativeFrom="paragraph">
                  <wp:posOffset>1504830</wp:posOffset>
                </wp:positionV>
                <wp:extent cx="241540" cy="103517"/>
                <wp:effectExtent l="0" t="0" r="25400" b="10795"/>
                <wp:wrapNone/>
                <wp:docPr id="128152" name="Rectángulo 128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540" cy="103517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75000"/>
                          </a:schemeClr>
                        </a:solidFill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0A1A6DA" id="Rectángulo 128152" o:spid="_x0000_s1026" style="position:absolute;margin-left:239.1pt;margin-top:118.5pt;width:19pt;height:8.1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" fillcolor="#31849b [2408]" strokecolor="#31849b [2408]" strokeweight="2pt"/>
            </w:pict>
          </mc:Fallback>
        </mc:AlternateContent>
      </w:r>
      <w:r w:rsidR="001B25A4" w:rsidRPr="00C97450">
        <w:rPr>
          <w:rFonts w:ascii="Arial" w:hAnsi="Arial"/>
          <w:b/>
          <w:noProof/>
          <w:spacing w:val="-3"/>
          <w:lang w:val="es-MX" w:eastAsia="es-MX"/>
        </w:rPr>
        <w:drawing>
          <wp:inline distT="0" distB="0" distL="0" distR="0" wp14:anchorId="782F336C" wp14:editId="45D4A162">
            <wp:extent cx="4311650" cy="2684612"/>
            <wp:effectExtent l="0" t="0" r="0" b="1905"/>
            <wp:docPr id="2" name="Imagen 2" descr="drag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raga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4" t="16747" r="4523" b="7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118" cy="2689262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FBA" w:rsidRPr="00C97450" w:rsidRDefault="00822FBA" w:rsidP="00822FBA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Laguna</w:t>
      </w:r>
    </w:p>
    <w:p w:rsidR="00822FBA" w:rsidRPr="00C97450" w:rsidRDefault="00822FBA" w:rsidP="00822FB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822FBA" w:rsidRPr="00C97450" w:rsidRDefault="00822FBA" w:rsidP="00822FB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 xml:space="preserve">Auxiliar Draga Estacionaria </w:t>
      </w:r>
      <w:r w:rsidR="00826ADB" w:rsidRPr="00C97450">
        <w:rPr>
          <w:rFonts w:ascii="Arial" w:hAnsi="Arial" w:cs="Arial"/>
          <w:spacing w:val="-2"/>
          <w:sz w:val="24"/>
          <w:szCs w:val="24"/>
          <w:lang w:val="es-MX"/>
        </w:rPr>
        <w:t>Portátil</w:t>
      </w:r>
    </w:p>
    <w:p w:rsidR="00822FBA" w:rsidRPr="00C97450" w:rsidRDefault="00822FBA" w:rsidP="00822FB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102.5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m; Calado</w:t>
      </w:r>
      <w:r w:rsidR="00B40C4A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3.42 m; Puntal: 5.00 m</w:t>
      </w:r>
    </w:p>
    <w:p w:rsidR="00822FBA" w:rsidRPr="00C97450" w:rsidRDefault="00822FBA" w:rsidP="00822FB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3,</w:t>
      </w:r>
      <w:r w:rsidR="00B40C4A">
        <w:rPr>
          <w:rFonts w:ascii="Arial" w:hAnsi="Arial" w:cs="Arial"/>
          <w:sz w:val="24"/>
          <w:szCs w:val="24"/>
          <w:lang w:val="es-MX"/>
        </w:rPr>
        <w:t>950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822FBA" w:rsidRPr="00C97450" w:rsidRDefault="00822FBA" w:rsidP="00822FBA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76 Elementos</w:t>
      </w:r>
    </w:p>
    <w:p w:rsidR="00373A68" w:rsidRPr="00C97450" w:rsidRDefault="00373A68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1B25A4" w:rsidRPr="00C97450" w:rsidRDefault="001B25A4">
      <w:pPr>
        <w:rPr>
          <w:lang w:val="es-MX"/>
        </w:rPr>
      </w:pPr>
      <w:r w:rsidRPr="00C97450">
        <w:rPr>
          <w:lang w:val="es-MX"/>
        </w:rPr>
        <w:br w:type="page"/>
      </w:r>
    </w:p>
    <w:p w:rsidR="001B25A4" w:rsidRPr="00C97450" w:rsidRDefault="001B25A4" w:rsidP="001B25A4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7C7DD5" w:rsidRPr="00C97450" w:rsidRDefault="008C040D" w:rsidP="001B25A4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3017891</wp:posOffset>
                </wp:positionH>
                <wp:positionV relativeFrom="paragraph">
                  <wp:posOffset>1099185</wp:posOffset>
                </wp:positionV>
                <wp:extent cx="172528" cy="103517"/>
                <wp:effectExtent l="0" t="0" r="18415" b="10795"/>
                <wp:wrapNone/>
                <wp:docPr id="128153" name="Rectángulo 128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528" cy="103517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E11E3AF" id="Rectángulo 128153" o:spid="_x0000_s1026" style="position:absolute;margin-left:237.65pt;margin-top:86.55pt;width:13.6pt;height:8.1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" fillcolor="#00b0f0" strokecolor="#00b0f0" strokeweight="2pt"/>
            </w:pict>
          </mc:Fallback>
        </mc:AlternateContent>
      </w:r>
      <w:r w:rsidR="007C7DD5" w:rsidRPr="00C97450">
        <w:rPr>
          <w:noProof/>
          <w:lang w:val="es-MX" w:eastAsia="es-MX"/>
        </w:rPr>
        <w:drawing>
          <wp:inline distT="0" distB="0" distL="0" distR="0" wp14:anchorId="093FFCDA" wp14:editId="76D3FF46">
            <wp:extent cx="4362450" cy="2594527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4435339" cy="26378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25A4" w:rsidRPr="00C97450" w:rsidRDefault="001B25A4" w:rsidP="001B25A4">
      <w:pPr>
        <w:jc w:val="center"/>
        <w:rPr>
          <w:rFonts w:ascii="Arial" w:hAnsi="Arial" w:cs="Arial"/>
          <w:sz w:val="24"/>
          <w:szCs w:val="24"/>
          <w:lang w:val="es-MX"/>
        </w:rPr>
      </w:pPr>
    </w:p>
    <w:p w:rsidR="001B25A4" w:rsidRPr="00C97450" w:rsidRDefault="001B25A4" w:rsidP="001B25A4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7C7DD5" w:rsidRPr="00C97450">
        <w:rPr>
          <w:rFonts w:ascii="Arial" w:hAnsi="Arial" w:cs="Arial"/>
          <w:sz w:val="24"/>
          <w:szCs w:val="24"/>
          <w:lang w:val="es-MX"/>
        </w:rPr>
        <w:t>Bahía</w:t>
      </w:r>
    </w:p>
    <w:p w:rsidR="001B25A4" w:rsidRPr="00C97450" w:rsidRDefault="001B25A4" w:rsidP="001B25A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7C7DD5" w:rsidRPr="00C97450">
        <w:rPr>
          <w:rFonts w:ascii="Arial" w:hAnsi="Arial" w:cs="Arial"/>
          <w:spacing w:val="-3"/>
          <w:sz w:val="24"/>
          <w:szCs w:val="24"/>
          <w:lang w:val="es-MX"/>
        </w:rPr>
        <w:t>2</w:t>
      </w:r>
    </w:p>
    <w:p w:rsidR="001B25A4" w:rsidRPr="00C97450" w:rsidRDefault="001B25A4" w:rsidP="001B25A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>Auxiliar Draga Estacionaria</w:t>
      </w:r>
    </w:p>
    <w:p w:rsidR="001B25A4" w:rsidRPr="00C97450" w:rsidRDefault="001B25A4" w:rsidP="001B25A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7C7DD5" w:rsidRPr="00C97450">
        <w:rPr>
          <w:rFonts w:ascii="Arial" w:hAnsi="Arial" w:cs="Arial"/>
          <w:sz w:val="24"/>
          <w:szCs w:val="24"/>
          <w:lang w:val="es-MX"/>
        </w:rPr>
        <w:t>45.80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="00CA411C">
        <w:rPr>
          <w:rFonts w:ascii="Arial" w:hAnsi="Arial" w:cs="Arial"/>
          <w:spacing w:val="-3"/>
          <w:sz w:val="24"/>
          <w:szCs w:val="24"/>
          <w:lang w:val="es-MX"/>
        </w:rPr>
        <w:t xml:space="preserve">m; Calado: </w:t>
      </w:r>
      <w:r w:rsidR="007C7DD5" w:rsidRPr="00C97450">
        <w:rPr>
          <w:rFonts w:ascii="Arial" w:hAnsi="Arial" w:cs="Arial"/>
          <w:spacing w:val="-3"/>
          <w:sz w:val="24"/>
          <w:szCs w:val="24"/>
          <w:lang w:val="es-MX"/>
        </w:rPr>
        <w:t>1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CA411C">
        <w:rPr>
          <w:rFonts w:ascii="Arial" w:hAnsi="Arial" w:cs="Arial"/>
          <w:spacing w:val="-3"/>
          <w:sz w:val="24"/>
          <w:szCs w:val="24"/>
          <w:lang w:val="es-MX"/>
        </w:rPr>
        <w:t>5</w:t>
      </w:r>
      <w:r w:rsidR="007C7DD5" w:rsidRPr="00C97450">
        <w:rPr>
          <w:rFonts w:ascii="Arial" w:hAnsi="Arial" w:cs="Arial"/>
          <w:spacing w:val="-3"/>
          <w:sz w:val="24"/>
          <w:szCs w:val="24"/>
          <w:lang w:val="es-MX"/>
        </w:rPr>
        <w:t>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7C7DD5" w:rsidRPr="00C97450">
        <w:rPr>
          <w:rFonts w:ascii="Arial" w:hAnsi="Arial" w:cs="Arial"/>
          <w:spacing w:val="-3"/>
          <w:sz w:val="24"/>
          <w:szCs w:val="24"/>
          <w:lang w:val="es-MX"/>
        </w:rPr>
        <w:t>2.44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1B25A4" w:rsidRPr="00C97450" w:rsidRDefault="001B25A4" w:rsidP="001B25A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CA411C">
        <w:rPr>
          <w:rFonts w:ascii="Arial" w:hAnsi="Arial" w:cs="Arial"/>
          <w:sz w:val="24"/>
          <w:szCs w:val="24"/>
          <w:lang w:val="es-MX"/>
        </w:rPr>
        <w:t>326.36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1B25A4" w:rsidRPr="00C97450" w:rsidRDefault="001B25A4" w:rsidP="001B25A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7C7DD5" w:rsidRPr="00C97450">
        <w:rPr>
          <w:rFonts w:ascii="Arial" w:hAnsi="Arial"/>
          <w:spacing w:val="-3"/>
          <w:sz w:val="24"/>
          <w:lang w:val="es-MX"/>
        </w:rPr>
        <w:t>3</w:t>
      </w:r>
      <w:r w:rsidR="00E82394">
        <w:rPr>
          <w:rFonts w:ascii="Arial" w:hAnsi="Arial"/>
          <w:spacing w:val="-3"/>
          <w:sz w:val="24"/>
          <w:lang w:val="es-MX"/>
        </w:rPr>
        <w:t>6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373A68" w:rsidRPr="00C97450" w:rsidRDefault="00373A68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F35E27" w:rsidRPr="00C97450" w:rsidRDefault="00F35E27" w:rsidP="00377288">
      <w:pPr>
        <w:jc w:val="center"/>
        <w:rPr>
          <w:lang w:val="es-MX"/>
        </w:rPr>
      </w:pPr>
    </w:p>
    <w:p w:rsidR="007C7DD5" w:rsidRPr="00C97450" w:rsidRDefault="007C7DD5">
      <w:pPr>
        <w:rPr>
          <w:lang w:val="es-MX"/>
        </w:rPr>
      </w:pPr>
      <w:r w:rsidRPr="00C97450">
        <w:rPr>
          <w:lang w:val="es-MX"/>
        </w:rPr>
        <w:br w:type="page"/>
      </w:r>
    </w:p>
    <w:p w:rsidR="007C7DD5" w:rsidRPr="00C97450" w:rsidRDefault="007C7DD5" w:rsidP="007C7DD5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7C7DD5" w:rsidRPr="00C97450" w:rsidRDefault="007C7DD5" w:rsidP="007C7DD5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noProof/>
          <w:lang w:val="es-MX" w:eastAsia="es-MX"/>
        </w:rPr>
        <w:drawing>
          <wp:inline distT="0" distB="0" distL="0" distR="0" wp14:anchorId="3DF51698" wp14:editId="7E7089ED">
            <wp:extent cx="4318000" cy="2558415"/>
            <wp:effectExtent l="0" t="0" r="635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10800000" flipH="1">
                      <a:off x="0" y="0"/>
                      <a:ext cx="4340209" cy="2571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7DD5" w:rsidRPr="00C97450" w:rsidRDefault="007C7DD5" w:rsidP="007C7DD5">
      <w:pPr>
        <w:jc w:val="center"/>
        <w:rPr>
          <w:rFonts w:ascii="Arial" w:hAnsi="Arial" w:cs="Arial"/>
          <w:sz w:val="24"/>
          <w:szCs w:val="24"/>
          <w:lang w:val="es-MX"/>
        </w:rPr>
      </w:pPr>
    </w:p>
    <w:p w:rsidR="007C7DD5" w:rsidRPr="00C97450" w:rsidRDefault="007C7DD5" w:rsidP="007C7DD5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Laguna Estacionaria</w:t>
      </w:r>
    </w:p>
    <w:p w:rsidR="007C7DD5" w:rsidRPr="00C97450" w:rsidRDefault="007C7DD5" w:rsidP="007C7D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2</w:t>
      </w:r>
    </w:p>
    <w:p w:rsidR="007C7DD5" w:rsidRPr="00C97450" w:rsidRDefault="007C7DD5" w:rsidP="007C7D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>Auxiliar Draga Estacionaria</w:t>
      </w:r>
    </w:p>
    <w:p w:rsidR="007C7DD5" w:rsidRPr="00C97450" w:rsidRDefault="007C7DD5" w:rsidP="007C7D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33.30 </w:t>
      </w:r>
      <w:r w:rsidR="0077746C">
        <w:rPr>
          <w:rFonts w:ascii="Arial" w:hAnsi="Arial" w:cs="Arial"/>
          <w:spacing w:val="-3"/>
          <w:sz w:val="24"/>
          <w:szCs w:val="24"/>
          <w:lang w:val="es-MX"/>
        </w:rPr>
        <w:t xml:space="preserve">m; Calado: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1.01 m; Puntal: 1.85 m</w:t>
      </w:r>
    </w:p>
    <w:p w:rsidR="007C7DD5" w:rsidRPr="00C97450" w:rsidRDefault="007C7DD5" w:rsidP="007C7D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A24E5E">
        <w:rPr>
          <w:rFonts w:ascii="Arial" w:hAnsi="Arial" w:cs="Arial"/>
          <w:sz w:val="24"/>
          <w:szCs w:val="24"/>
          <w:lang w:val="es-MX"/>
        </w:rPr>
        <w:t>100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7C7DD5" w:rsidRPr="00C97450" w:rsidRDefault="007C7DD5" w:rsidP="007C7DD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20 Elementos</w:t>
      </w:r>
    </w:p>
    <w:p w:rsidR="00373A68" w:rsidRPr="00C97450" w:rsidRDefault="00373A68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7C7DD5" w:rsidRPr="00C97450" w:rsidRDefault="007C7DD5" w:rsidP="007C7DD5">
      <w:pPr>
        <w:jc w:val="center"/>
        <w:rPr>
          <w:lang w:val="es-MX"/>
        </w:rPr>
      </w:pPr>
    </w:p>
    <w:p w:rsidR="00E92E46" w:rsidRPr="00C97450" w:rsidRDefault="00E92E46">
      <w:pPr>
        <w:rPr>
          <w:lang w:val="es-MX"/>
        </w:rPr>
      </w:pPr>
      <w:r w:rsidRPr="00C97450">
        <w:rPr>
          <w:lang w:val="es-MX"/>
        </w:rPr>
        <w:br w:type="page"/>
      </w:r>
    </w:p>
    <w:p w:rsidR="00E92E46" w:rsidRPr="00C97450" w:rsidRDefault="00E92E46" w:rsidP="00E92E46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E92E46" w:rsidRPr="00C97450" w:rsidRDefault="00D32756" w:rsidP="00E92E46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2185060</wp:posOffset>
                </wp:positionH>
                <wp:positionV relativeFrom="paragraph">
                  <wp:posOffset>1518722</wp:posOffset>
                </wp:positionV>
                <wp:extent cx="62922" cy="69011"/>
                <wp:effectExtent l="0" t="0" r="13335" b="26670"/>
                <wp:wrapNone/>
                <wp:docPr id="128154" name="Rectángulo 128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2" cy="69011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1D38E887" id="Rectángulo 128154" o:spid="_x0000_s1026" style="position:absolute;margin-left:172.05pt;margin-top:119.6pt;width:4.95pt;height:5.4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" fillcolor="#00b0f0" strokecolor="#00b0f0" strokeweight="2pt"/>
            </w:pict>
          </mc:Fallback>
        </mc:AlternateContent>
      </w:r>
      <w:r w:rsidR="00E92E46" w:rsidRPr="00C97450">
        <w:rPr>
          <w:noProof/>
          <w:snapToGrid w:val="0"/>
          <w:lang w:val="es-MX" w:eastAsia="es-MX"/>
        </w:rPr>
        <w:drawing>
          <wp:inline distT="0" distB="0" distL="0" distR="0" wp14:anchorId="3E683897" wp14:editId="3F4FDD7C">
            <wp:extent cx="4344126" cy="2546350"/>
            <wp:effectExtent l="0" t="0" r="0" b="6350"/>
            <wp:docPr id="12" name="Imagen 12" descr="ADR-17 TECULAPA 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DR-17 TECULAPA 0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646" cy="2552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2E46" w:rsidRPr="00C97450" w:rsidRDefault="00E92E46" w:rsidP="00E92E46">
      <w:pPr>
        <w:jc w:val="center"/>
        <w:rPr>
          <w:rFonts w:ascii="Arial" w:hAnsi="Arial" w:cs="Arial"/>
          <w:sz w:val="24"/>
          <w:szCs w:val="24"/>
          <w:lang w:val="es-MX"/>
        </w:rPr>
      </w:pPr>
    </w:p>
    <w:p w:rsidR="00E92E46" w:rsidRPr="00C97450" w:rsidRDefault="00E92E46" w:rsidP="00E92E46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Laguna Estacionaria</w:t>
      </w:r>
    </w:p>
    <w:p w:rsidR="00E92E46" w:rsidRPr="00C97450" w:rsidRDefault="00E92E46" w:rsidP="00E92E4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E92E46" w:rsidRPr="00C97450" w:rsidRDefault="00E92E46" w:rsidP="00E92E4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>Auxiliar Draga Estacionaria</w:t>
      </w:r>
    </w:p>
    <w:p w:rsidR="00E92E46" w:rsidRPr="00C97450" w:rsidRDefault="00E92E46" w:rsidP="00E92E4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25.68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m; Calado</w:t>
      </w:r>
      <w:r w:rsidR="00D13612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1.10 m; Puntal: 1.52 m</w:t>
      </w:r>
    </w:p>
    <w:p w:rsidR="00E92E46" w:rsidRPr="00C97450" w:rsidRDefault="00E92E46" w:rsidP="00E92E4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110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E92E46" w:rsidRPr="00C97450" w:rsidRDefault="00E92E46" w:rsidP="00E92E4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D13612">
        <w:rPr>
          <w:rFonts w:ascii="Arial" w:hAnsi="Arial"/>
          <w:spacing w:val="-3"/>
          <w:sz w:val="24"/>
          <w:lang w:val="es-MX"/>
        </w:rPr>
        <w:t>20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373A68" w:rsidRPr="00C97450" w:rsidRDefault="00373A68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E92E46" w:rsidRPr="00C97450" w:rsidRDefault="00E92E46" w:rsidP="00E92E46">
      <w:pPr>
        <w:jc w:val="center"/>
        <w:rPr>
          <w:lang w:val="es-MX"/>
        </w:rPr>
      </w:pPr>
    </w:p>
    <w:p w:rsidR="00E92E46" w:rsidRPr="00C97450" w:rsidRDefault="00E92E46">
      <w:pPr>
        <w:rPr>
          <w:lang w:val="es-MX"/>
        </w:rPr>
      </w:pPr>
      <w:r w:rsidRPr="00C97450">
        <w:rPr>
          <w:lang w:val="es-MX"/>
        </w:rPr>
        <w:br w:type="page"/>
      </w:r>
    </w:p>
    <w:p w:rsidR="00E92E46" w:rsidRPr="00C97450" w:rsidRDefault="00514737" w:rsidP="00E92E46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noProof/>
          <w:sz w:val="24"/>
          <w:lang w:val="es-MX" w:eastAsia="es-MX"/>
        </w:rPr>
        <w:drawing>
          <wp:anchor distT="0" distB="0" distL="114300" distR="114300" simplePos="0" relativeHeight="251741184" behindDoc="1" locked="0" layoutInCell="1" allowOverlap="1" wp14:anchorId="0B590591" wp14:editId="71373183">
            <wp:simplePos x="0" y="0"/>
            <wp:positionH relativeFrom="column">
              <wp:posOffset>2291080</wp:posOffset>
            </wp:positionH>
            <wp:positionV relativeFrom="paragraph">
              <wp:posOffset>1857820</wp:posOffset>
            </wp:positionV>
            <wp:extent cx="166254" cy="106697"/>
            <wp:effectExtent l="0" t="0" r="5715" b="7620"/>
            <wp:wrapTopAndBottom/>
            <wp:docPr id="195" name="Imagen 195" descr="FOT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TO2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45" t="54918" r="56527" b="41400"/>
                    <a:stretch/>
                  </pic:blipFill>
                  <pic:spPr bwMode="auto">
                    <a:xfrm>
                      <a:off x="0" y="0"/>
                      <a:ext cx="166254" cy="10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E46" w:rsidRPr="00C97450">
        <w:rPr>
          <w:rFonts w:ascii="Arial" w:hAnsi="Arial" w:cs="Arial"/>
          <w:b/>
          <w:noProof/>
          <w:sz w:val="24"/>
          <w:lang w:val="es-MX" w:eastAsia="es-MX"/>
        </w:rPr>
        <w:drawing>
          <wp:anchor distT="0" distB="0" distL="114300" distR="114300" simplePos="0" relativeHeight="251664384" behindDoc="1" locked="0" layoutInCell="1" allowOverlap="1" wp14:anchorId="75F0B5B6" wp14:editId="2E77F4E3">
            <wp:simplePos x="0" y="0"/>
            <wp:positionH relativeFrom="column">
              <wp:posOffset>711200</wp:posOffset>
            </wp:positionH>
            <wp:positionV relativeFrom="paragraph">
              <wp:posOffset>329565</wp:posOffset>
            </wp:positionV>
            <wp:extent cx="4343400" cy="2454910"/>
            <wp:effectExtent l="0" t="0" r="0" b="2540"/>
            <wp:wrapTopAndBottom/>
            <wp:docPr id="15" name="Imagen 15" descr="FOTO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OTO2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286"/>
                    <a:stretch/>
                  </pic:blipFill>
                  <pic:spPr bwMode="auto">
                    <a:xfrm>
                      <a:off x="0" y="0"/>
                      <a:ext cx="4343400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E46"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E92E46" w:rsidRPr="00C97450" w:rsidRDefault="00E92E46" w:rsidP="00E92E46">
      <w:pPr>
        <w:jc w:val="center"/>
        <w:rPr>
          <w:rFonts w:ascii="Arial" w:hAnsi="Arial" w:cs="Arial"/>
          <w:sz w:val="24"/>
          <w:szCs w:val="24"/>
          <w:lang w:val="es-MX"/>
        </w:rPr>
      </w:pPr>
    </w:p>
    <w:p w:rsidR="00E92E46" w:rsidRPr="00C97450" w:rsidRDefault="00E92E46" w:rsidP="00E92E46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304A14" w:rsidRPr="00C97450">
        <w:rPr>
          <w:rFonts w:ascii="Arial" w:hAnsi="Arial" w:cs="Arial"/>
          <w:sz w:val="24"/>
          <w:szCs w:val="24"/>
          <w:lang w:val="es-MX"/>
        </w:rPr>
        <w:t>Bahía</w:t>
      </w:r>
    </w:p>
    <w:p w:rsidR="00E92E46" w:rsidRPr="00C97450" w:rsidRDefault="00E92E46" w:rsidP="00E92E4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E92E46" w:rsidRPr="00C97450" w:rsidRDefault="00E92E46" w:rsidP="00E92E4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 xml:space="preserve">Auxiliar Draga </w:t>
      </w:r>
      <w:r w:rsidR="00304A14" w:rsidRPr="00C97450">
        <w:rPr>
          <w:rFonts w:ascii="Arial" w:hAnsi="Arial" w:cs="Arial"/>
          <w:spacing w:val="-2"/>
          <w:sz w:val="24"/>
          <w:szCs w:val="24"/>
          <w:lang w:val="es-MX"/>
        </w:rPr>
        <w:t xml:space="preserve">Portátil </w:t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>Estacionaria</w:t>
      </w:r>
    </w:p>
    <w:p w:rsidR="00E92E46" w:rsidRPr="00C97450" w:rsidRDefault="00E92E46" w:rsidP="00E92E4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304A14" w:rsidRPr="00C97450">
        <w:rPr>
          <w:rFonts w:ascii="Arial" w:hAnsi="Arial" w:cs="Arial"/>
          <w:sz w:val="24"/>
          <w:szCs w:val="24"/>
          <w:lang w:val="es-MX"/>
        </w:rPr>
        <w:t>8.60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m; Calado</w:t>
      </w:r>
      <w:r w:rsidR="00D13612">
        <w:rPr>
          <w:rFonts w:ascii="Arial" w:hAnsi="Arial" w:cs="Arial"/>
          <w:spacing w:val="-3"/>
          <w:sz w:val="24"/>
          <w:szCs w:val="24"/>
          <w:lang w:val="es-MX"/>
        </w:rPr>
        <w:t>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</w:t>
      </w:r>
      <w:r w:rsidR="00304A14" w:rsidRPr="00C97450">
        <w:rPr>
          <w:rFonts w:ascii="Arial" w:hAnsi="Arial" w:cs="Arial"/>
          <w:spacing w:val="-3"/>
          <w:sz w:val="24"/>
          <w:szCs w:val="24"/>
          <w:lang w:val="es-MX"/>
        </w:rPr>
        <w:t>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D13612">
        <w:rPr>
          <w:rFonts w:ascii="Arial" w:hAnsi="Arial" w:cs="Arial"/>
          <w:spacing w:val="-3"/>
          <w:sz w:val="24"/>
          <w:szCs w:val="24"/>
          <w:lang w:val="es-MX"/>
        </w:rPr>
        <w:t>6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0 m; Puntal: </w:t>
      </w:r>
      <w:r w:rsidR="00304A14" w:rsidRPr="00C97450">
        <w:rPr>
          <w:rFonts w:ascii="Arial" w:hAnsi="Arial" w:cs="Arial"/>
          <w:spacing w:val="-3"/>
          <w:sz w:val="24"/>
          <w:szCs w:val="24"/>
          <w:lang w:val="es-MX"/>
        </w:rPr>
        <w:t>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.</w:t>
      </w:r>
      <w:r w:rsidR="00304A14" w:rsidRPr="00C97450">
        <w:rPr>
          <w:rFonts w:ascii="Arial" w:hAnsi="Arial" w:cs="Arial"/>
          <w:spacing w:val="-3"/>
          <w:sz w:val="24"/>
          <w:szCs w:val="24"/>
          <w:lang w:val="es-MX"/>
        </w:rPr>
        <w:t>90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E92E46" w:rsidRPr="00C97450" w:rsidRDefault="00E92E46" w:rsidP="00E92E4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17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E92E46" w:rsidRPr="00C97450" w:rsidRDefault="00E92E46" w:rsidP="00E92E46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="00D13612">
        <w:rPr>
          <w:rFonts w:ascii="Arial" w:hAnsi="Arial"/>
          <w:spacing w:val="-3"/>
          <w:sz w:val="24"/>
          <w:lang w:val="es-MX"/>
        </w:rPr>
        <w:tab/>
        <w:t>11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373A68" w:rsidRPr="00C97450" w:rsidRDefault="00373A68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E92E46" w:rsidRPr="00C97450" w:rsidRDefault="00E92E46" w:rsidP="00E92E46">
      <w:pPr>
        <w:jc w:val="center"/>
        <w:rPr>
          <w:lang w:val="es-MX"/>
        </w:rPr>
      </w:pPr>
    </w:p>
    <w:p w:rsidR="006F3C4D" w:rsidRPr="00C97450" w:rsidRDefault="006F3C4D">
      <w:pPr>
        <w:rPr>
          <w:lang w:val="es-MX"/>
        </w:rPr>
      </w:pPr>
      <w:r w:rsidRPr="00C97450">
        <w:rPr>
          <w:lang w:val="es-MX"/>
        </w:rPr>
        <w:br w:type="page"/>
      </w:r>
    </w:p>
    <w:p w:rsidR="006F3C4D" w:rsidRPr="00C97450" w:rsidRDefault="006F3C4D" w:rsidP="006F3C4D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AUXILIAR DRAGA</w:t>
      </w:r>
    </w:p>
    <w:p w:rsidR="006F3C4D" w:rsidRPr="00C97450" w:rsidRDefault="006F3C4D" w:rsidP="006F3C4D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sz w:val="32"/>
          <w:szCs w:val="32"/>
          <w:lang w:val="es-MX" w:eastAsia="es-MX"/>
        </w:rPr>
        <w:drawing>
          <wp:inline distT="0" distB="0" distL="0" distR="0" wp14:anchorId="4AFA865A" wp14:editId="0800F507">
            <wp:extent cx="4318000" cy="2586341"/>
            <wp:effectExtent l="0" t="0" r="6350" b="5080"/>
            <wp:docPr id="18" name="Imagen 18" descr="DSC00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0025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1844" cy="2588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C4D" w:rsidRPr="00C97450" w:rsidRDefault="006F3C4D" w:rsidP="006F3C4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18738F">
        <w:rPr>
          <w:rFonts w:ascii="Arial" w:hAnsi="Arial" w:cs="Arial"/>
          <w:sz w:val="24"/>
          <w:szCs w:val="24"/>
          <w:lang w:val="es-MX"/>
        </w:rPr>
        <w:t>Laguna</w:t>
      </w:r>
    </w:p>
    <w:p w:rsidR="006F3C4D" w:rsidRPr="00C97450" w:rsidRDefault="006F3C4D" w:rsidP="006F3C4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1D54F0">
        <w:rPr>
          <w:rFonts w:ascii="Arial" w:hAnsi="Arial" w:cs="Arial"/>
          <w:spacing w:val="-3"/>
          <w:sz w:val="24"/>
          <w:szCs w:val="24"/>
          <w:lang w:val="es-MX"/>
        </w:rPr>
        <w:t>1</w:t>
      </w:r>
    </w:p>
    <w:p w:rsidR="006F3C4D" w:rsidRPr="00C97450" w:rsidRDefault="006F3C4D" w:rsidP="006F3C4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2"/>
          <w:sz w:val="24"/>
          <w:szCs w:val="24"/>
          <w:lang w:val="es-MX"/>
        </w:rPr>
        <w:t>Auxiliar Draga Estacionaria</w:t>
      </w:r>
    </w:p>
    <w:p w:rsidR="006F3C4D" w:rsidRPr="00C97450" w:rsidRDefault="006F3C4D" w:rsidP="006F3C4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9F15E3" w:rsidRPr="00C97450">
        <w:rPr>
          <w:rFonts w:ascii="Arial" w:hAnsi="Arial" w:cs="Arial"/>
          <w:sz w:val="24"/>
          <w:szCs w:val="24"/>
          <w:lang w:val="es-MX"/>
        </w:rPr>
        <w:t>34.04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>m; Calado</w:t>
      </w:r>
      <w:r w:rsidR="00D13612">
        <w:rPr>
          <w:rFonts w:ascii="Arial" w:hAnsi="Arial" w:cs="Arial"/>
          <w:spacing w:val="-3"/>
          <w:sz w:val="24"/>
          <w:szCs w:val="24"/>
          <w:lang w:val="es-MX"/>
        </w:rPr>
        <w:t xml:space="preserve">: </w:t>
      </w:r>
      <w:r w:rsidR="009F15E3" w:rsidRPr="00C97450">
        <w:rPr>
          <w:rFonts w:ascii="Arial" w:hAnsi="Arial" w:cs="Arial"/>
          <w:spacing w:val="-3"/>
          <w:sz w:val="24"/>
          <w:szCs w:val="24"/>
          <w:lang w:val="es-MX"/>
        </w:rPr>
        <w:t>1.22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m; Puntal: </w:t>
      </w:r>
      <w:r w:rsidR="009F15E3" w:rsidRPr="00C97450">
        <w:rPr>
          <w:rFonts w:ascii="Arial" w:hAnsi="Arial" w:cs="Arial"/>
          <w:spacing w:val="-3"/>
          <w:sz w:val="24"/>
          <w:szCs w:val="24"/>
          <w:lang w:val="es-MX"/>
        </w:rPr>
        <w:t>1.83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m</w:t>
      </w:r>
    </w:p>
    <w:p w:rsidR="006F3C4D" w:rsidRPr="00C97450" w:rsidRDefault="006F3C4D" w:rsidP="006F3C4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1</w:t>
      </w:r>
      <w:r w:rsidR="009F15E3" w:rsidRPr="00C97450">
        <w:rPr>
          <w:rFonts w:ascii="Arial" w:hAnsi="Arial" w:cs="Arial"/>
          <w:sz w:val="24"/>
          <w:szCs w:val="24"/>
          <w:lang w:val="es-MX"/>
        </w:rPr>
        <w:t>1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7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6F3C4D" w:rsidRPr="00C97450" w:rsidRDefault="006F3C4D" w:rsidP="006F3C4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9F15E3" w:rsidRPr="00C97450">
        <w:rPr>
          <w:rFonts w:ascii="Arial" w:hAnsi="Arial"/>
          <w:spacing w:val="-3"/>
          <w:sz w:val="24"/>
          <w:lang w:val="es-MX"/>
        </w:rPr>
        <w:t>30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373A68" w:rsidRPr="00C97450" w:rsidRDefault="00373A68" w:rsidP="00373A68">
      <w:pPr>
        <w:autoSpaceDE w:val="0"/>
        <w:autoSpaceDN w:val="0"/>
        <w:adjustRightInd w:val="0"/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Efectuar operaciones de dragado en puertos, canales y dársenas navegables, con el fin de aumentar la profundidad de calado, para el mantenimiento de instalaciones estratégicas y coadyuvar al desarrollo del sector marítimo.</w:t>
      </w:r>
    </w:p>
    <w:p w:rsidR="006F3C4D" w:rsidRPr="00C97450" w:rsidRDefault="006F3C4D" w:rsidP="006F3C4D">
      <w:pPr>
        <w:jc w:val="center"/>
        <w:rPr>
          <w:lang w:val="es-MX"/>
        </w:rPr>
      </w:pPr>
    </w:p>
    <w:p w:rsidR="00C3379C" w:rsidRPr="00C97450" w:rsidRDefault="00C3379C">
      <w:pPr>
        <w:rPr>
          <w:lang w:val="es-MX"/>
        </w:rPr>
      </w:pPr>
      <w:r w:rsidRPr="00C97450">
        <w:rPr>
          <w:lang w:val="es-MX"/>
        </w:rPr>
        <w:br w:type="page"/>
      </w:r>
    </w:p>
    <w:p w:rsidR="00C3379C" w:rsidRPr="00C97450" w:rsidRDefault="00C3379C" w:rsidP="00C3379C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ESCUELA</w:t>
      </w:r>
    </w:p>
    <w:p w:rsidR="00C3379C" w:rsidRPr="00C97450" w:rsidRDefault="00357C07" w:rsidP="00C3379C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inline distT="0" distB="0" distL="0" distR="0" wp14:anchorId="27C4C837" wp14:editId="4341A213">
            <wp:extent cx="4345228" cy="2836705"/>
            <wp:effectExtent l="0" t="0" r="0" b="1905"/>
            <wp:docPr id="21" name="Imagen 21" descr="C:\SSPO-GPOS\2018\FICHAS LOGISTICAS DE BUQUES\FOTOS\BUQUES\BE-01 CUAUHTEMOC\BE-01 CUAUHTEMOC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SSPO-GPOS\2018\FICHAS LOGISTICAS DE BUQUES\FOTOS\BUQUES\BE-01 CUAUHTEMOC\BE-01 CUAUHTEMOC-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390077" cy="286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79C" w:rsidRPr="00C97450" w:rsidRDefault="00C3379C" w:rsidP="00C3379C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proofErr w:type="spellStart"/>
      <w:r w:rsidR="00841ECA">
        <w:rPr>
          <w:rFonts w:ascii="Arial" w:hAnsi="Arial"/>
          <w:sz w:val="24"/>
          <w:lang w:val="es-MX"/>
        </w:rPr>
        <w:t>Brick</w:t>
      </w:r>
      <w:proofErr w:type="spellEnd"/>
      <w:r w:rsidR="00841ECA">
        <w:rPr>
          <w:rFonts w:ascii="Arial" w:hAnsi="Arial"/>
          <w:sz w:val="24"/>
          <w:lang w:val="es-MX"/>
        </w:rPr>
        <w:t xml:space="preserve"> Barca</w:t>
      </w:r>
    </w:p>
    <w:p w:rsidR="00C3379C" w:rsidRPr="00C97450" w:rsidRDefault="00C3379C" w:rsidP="00C3379C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C3379C" w:rsidRPr="00C97450" w:rsidRDefault="00C3379C" w:rsidP="00C3379C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Escuela Velero</w:t>
      </w:r>
    </w:p>
    <w:p w:rsidR="00C3379C" w:rsidRPr="00C97450" w:rsidRDefault="00C3379C" w:rsidP="00C3379C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90.5 m; Calado: </w:t>
      </w:r>
      <w:r w:rsidR="00296809">
        <w:rPr>
          <w:rFonts w:ascii="Arial" w:hAnsi="Arial" w:cs="Arial"/>
          <w:sz w:val="24"/>
          <w:szCs w:val="24"/>
          <w:lang w:val="es-MX"/>
        </w:rPr>
        <w:t>5</w:t>
      </w:r>
      <w:r w:rsidRPr="00C97450">
        <w:rPr>
          <w:rFonts w:ascii="Arial" w:hAnsi="Arial" w:cs="Arial"/>
          <w:sz w:val="24"/>
          <w:szCs w:val="24"/>
          <w:lang w:val="es-MX"/>
        </w:rPr>
        <w:t>.</w:t>
      </w:r>
      <w:r w:rsidR="00296809">
        <w:rPr>
          <w:rFonts w:ascii="Arial" w:hAnsi="Arial" w:cs="Arial"/>
          <w:sz w:val="24"/>
          <w:szCs w:val="24"/>
          <w:lang w:val="es-MX"/>
        </w:rPr>
        <w:t>2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Puntal: 7.35 m</w:t>
      </w:r>
    </w:p>
    <w:p w:rsidR="00C3379C" w:rsidRPr="008444B7" w:rsidRDefault="00C3379C" w:rsidP="00C3379C">
      <w:pPr>
        <w:rPr>
          <w:rFonts w:ascii="Arial" w:hAnsi="Arial" w:cs="Arial"/>
          <w:sz w:val="24"/>
          <w:szCs w:val="24"/>
          <w:lang w:val="es-MX"/>
        </w:rPr>
      </w:pPr>
      <w:r w:rsidRPr="008444B7">
        <w:rPr>
          <w:rFonts w:ascii="Arial" w:hAnsi="Arial" w:cs="Arial"/>
          <w:sz w:val="24"/>
          <w:szCs w:val="24"/>
          <w:lang w:val="es-MX"/>
        </w:rPr>
        <w:t>Desplazamiento:</w:t>
      </w:r>
      <w:r w:rsidRPr="008444B7">
        <w:rPr>
          <w:rFonts w:ascii="Arial" w:hAnsi="Arial" w:cs="Arial"/>
          <w:sz w:val="24"/>
          <w:szCs w:val="24"/>
          <w:lang w:val="es-MX"/>
        </w:rPr>
        <w:tab/>
      </w:r>
      <w:r w:rsidRPr="008444B7">
        <w:rPr>
          <w:rFonts w:ascii="Arial" w:hAnsi="Arial" w:cs="Arial"/>
          <w:sz w:val="24"/>
          <w:szCs w:val="24"/>
          <w:lang w:val="es-MX"/>
        </w:rPr>
        <w:tab/>
      </w:r>
      <w:r w:rsidRPr="008444B7">
        <w:rPr>
          <w:rFonts w:ascii="Arial" w:hAnsi="Arial"/>
          <w:spacing w:val="-3"/>
          <w:sz w:val="24"/>
          <w:szCs w:val="24"/>
          <w:lang w:val="es-MX"/>
        </w:rPr>
        <w:t>1,</w:t>
      </w:r>
      <w:r w:rsidR="00296809" w:rsidRPr="008444B7">
        <w:rPr>
          <w:rFonts w:ascii="Arial" w:hAnsi="Arial"/>
          <w:spacing w:val="-3"/>
          <w:sz w:val="24"/>
          <w:szCs w:val="24"/>
          <w:lang w:val="es-MX"/>
        </w:rPr>
        <w:t>800</w:t>
      </w:r>
      <w:r w:rsidRPr="008444B7">
        <w:rPr>
          <w:rFonts w:ascii="Arial" w:hAnsi="Arial"/>
          <w:spacing w:val="-3"/>
          <w:sz w:val="24"/>
          <w:szCs w:val="24"/>
          <w:lang w:val="es-MX"/>
        </w:rPr>
        <w:t xml:space="preserve"> Toneladas</w:t>
      </w:r>
    </w:p>
    <w:p w:rsidR="00C3379C" w:rsidRPr="008444B7" w:rsidRDefault="00C3379C" w:rsidP="00C3379C">
      <w:pPr>
        <w:rPr>
          <w:rFonts w:ascii="Arial" w:hAnsi="Arial" w:cs="Arial"/>
          <w:sz w:val="24"/>
          <w:szCs w:val="24"/>
          <w:lang w:val="es-MX"/>
        </w:rPr>
      </w:pPr>
      <w:r w:rsidRPr="008444B7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8444B7">
        <w:rPr>
          <w:rFonts w:ascii="Arial" w:hAnsi="Arial"/>
          <w:spacing w:val="-3"/>
          <w:sz w:val="24"/>
          <w:szCs w:val="24"/>
          <w:lang w:val="es-MX"/>
        </w:rPr>
        <w:tab/>
        <w:t>158 Elementos</w:t>
      </w:r>
    </w:p>
    <w:p w:rsidR="00C3379C" w:rsidRPr="008444B7" w:rsidRDefault="00C3379C" w:rsidP="00C3379C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8444B7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8444B7">
        <w:rPr>
          <w:rFonts w:ascii="Arial" w:hAnsi="Arial" w:cs="Arial"/>
          <w:sz w:val="24"/>
          <w:szCs w:val="24"/>
          <w:lang w:val="es-MX"/>
        </w:rPr>
        <w:tab/>
      </w:r>
      <w:r w:rsidR="00357C07" w:rsidRPr="008444B7">
        <w:rPr>
          <w:rFonts w:ascii="Arial" w:hAnsi="Arial" w:cs="Arial"/>
          <w:sz w:val="24"/>
          <w:szCs w:val="24"/>
          <w:lang w:val="es-MX"/>
        </w:rPr>
        <w:t>E</w:t>
      </w:r>
      <w:r w:rsidR="00357C07" w:rsidRPr="008444B7">
        <w:rPr>
          <w:rFonts w:ascii="Arial" w:hAnsi="Arial" w:cs="Arial"/>
          <w:spacing w:val="-3"/>
          <w:sz w:val="24"/>
          <w:szCs w:val="24"/>
          <w:lang w:val="es-MX"/>
        </w:rPr>
        <w:t>xaltar el espíritu marinero de los capitanes, oficiales, cadetes, clases y marinería de la Armada de México, fortaleciendo las mentes y espíritus de aquellos que se embarquen en su seno, persiguiendo el objetivo de instruirse para servir mejor a su patria transmitiendo el mensaje de amistad y buena voluntad del pueblo y gobierno de México en los pueblos y mares del mundo.</w:t>
      </w:r>
    </w:p>
    <w:p w:rsidR="00C3379C" w:rsidRPr="00C97450" w:rsidRDefault="00C3379C" w:rsidP="00C3379C">
      <w:pPr>
        <w:jc w:val="center"/>
        <w:rPr>
          <w:lang w:val="es-MX"/>
        </w:rPr>
      </w:pPr>
    </w:p>
    <w:p w:rsidR="00FF4808" w:rsidRPr="00C97450" w:rsidRDefault="00FF4808">
      <w:pPr>
        <w:rPr>
          <w:lang w:val="es-MX"/>
        </w:rPr>
      </w:pPr>
      <w:r w:rsidRPr="00C97450">
        <w:rPr>
          <w:lang w:val="es-MX"/>
        </w:rPr>
        <w:br w:type="page"/>
      </w:r>
    </w:p>
    <w:p w:rsidR="00FF4808" w:rsidRPr="00C97450" w:rsidRDefault="00FF4808" w:rsidP="00FF4808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ESCUELA</w:t>
      </w:r>
    </w:p>
    <w:p w:rsidR="00FF4808" w:rsidRPr="00C97450" w:rsidRDefault="00FF4808" w:rsidP="00FF4808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inline distT="0" distB="0" distL="0" distR="0" wp14:anchorId="47F3804E" wp14:editId="638DFC29">
            <wp:extent cx="4374490" cy="3007360"/>
            <wp:effectExtent l="0" t="0" r="7620" b="2540"/>
            <wp:docPr id="24" name="Imagen 24" descr="C:\SSPO-GPOS\2018\FICHAS LOGISTICAS DE BUQUES\FOTOS\BUQUES\BE-02 MOCTEZUMA II\BE-02 MOCTEZUMA-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SSPO-GPOS\2018\FICHAS LOGISTICAS DE BUQUES\FOTOS\BUQUES\BE-02 MOCTEZUMA II\BE-02 MOCTEZUMA-II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19"/>
                    <a:stretch/>
                  </pic:blipFill>
                  <pic:spPr bwMode="auto">
                    <a:xfrm flipH="1">
                      <a:off x="0" y="0"/>
                      <a:ext cx="4403748" cy="302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4808" w:rsidRPr="00C97450" w:rsidRDefault="00FF4808" w:rsidP="00FF4808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92596">
        <w:rPr>
          <w:rFonts w:ascii="Arial" w:hAnsi="Arial"/>
          <w:sz w:val="24"/>
          <w:lang w:val="es-MX"/>
        </w:rPr>
        <w:t>Cuauhtémoc</w:t>
      </w:r>
    </w:p>
    <w:p w:rsidR="00FF4808" w:rsidRPr="00C97450" w:rsidRDefault="00FF4808" w:rsidP="00FF4808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FF4808" w:rsidRPr="00C97450" w:rsidRDefault="00FF4808" w:rsidP="00FF4808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 xml:space="preserve">Velero </w:t>
      </w:r>
      <w:r w:rsidRPr="00C97450">
        <w:rPr>
          <w:rFonts w:ascii="Arial" w:hAnsi="Arial"/>
          <w:sz w:val="24"/>
          <w:lang w:val="es-MX"/>
        </w:rPr>
        <w:t>Goleta</w:t>
      </w:r>
    </w:p>
    <w:p w:rsidR="00FF4808" w:rsidRPr="00C97450" w:rsidRDefault="00FF4808" w:rsidP="00FF480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33</w:t>
      </w:r>
      <w:r w:rsidR="0029650A">
        <w:rPr>
          <w:rFonts w:ascii="Arial" w:hAnsi="Arial" w:cs="Arial"/>
          <w:sz w:val="24"/>
          <w:szCs w:val="24"/>
          <w:lang w:val="es-MX"/>
        </w:rPr>
        <w:t>.00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Calado: </w:t>
      </w:r>
      <w:r w:rsidR="000F7FB2">
        <w:rPr>
          <w:rFonts w:ascii="Arial" w:hAnsi="Arial" w:cs="Arial"/>
          <w:sz w:val="24"/>
          <w:szCs w:val="24"/>
          <w:lang w:val="es-MX"/>
        </w:rPr>
        <w:t>2</w:t>
      </w:r>
      <w:r w:rsidRPr="00C97450">
        <w:rPr>
          <w:rFonts w:ascii="Arial" w:hAnsi="Arial" w:cs="Arial"/>
          <w:sz w:val="24"/>
          <w:szCs w:val="24"/>
          <w:lang w:val="es-MX"/>
        </w:rPr>
        <w:t>.8</w:t>
      </w:r>
      <w:r w:rsidR="000F7FB2">
        <w:rPr>
          <w:rFonts w:ascii="Arial" w:hAnsi="Arial" w:cs="Arial"/>
          <w:sz w:val="24"/>
          <w:szCs w:val="24"/>
          <w:lang w:val="es-MX"/>
        </w:rPr>
        <w:t>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Puntal: </w:t>
      </w:r>
      <w:r w:rsidR="00F92596">
        <w:rPr>
          <w:rFonts w:ascii="Arial" w:hAnsi="Arial" w:cs="Arial"/>
          <w:sz w:val="24"/>
          <w:szCs w:val="24"/>
          <w:lang w:val="es-MX"/>
        </w:rPr>
        <w:t>4</w:t>
      </w:r>
      <w:r w:rsidRPr="00C97450">
        <w:rPr>
          <w:rFonts w:ascii="Arial" w:hAnsi="Arial" w:cs="Arial"/>
          <w:sz w:val="24"/>
          <w:szCs w:val="24"/>
          <w:lang w:val="es-MX"/>
        </w:rPr>
        <w:t>.</w:t>
      </w:r>
      <w:r w:rsidR="00F92596">
        <w:rPr>
          <w:rFonts w:ascii="Arial" w:hAnsi="Arial" w:cs="Arial"/>
          <w:sz w:val="24"/>
          <w:szCs w:val="24"/>
          <w:lang w:val="es-MX"/>
        </w:rPr>
        <w:t>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</w:t>
      </w:r>
    </w:p>
    <w:p w:rsidR="00FF4808" w:rsidRPr="00C97450" w:rsidRDefault="00FF4808" w:rsidP="00FF4808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92596">
        <w:rPr>
          <w:rFonts w:ascii="Arial" w:hAnsi="Arial"/>
          <w:spacing w:val="-3"/>
          <w:sz w:val="24"/>
          <w:lang w:val="es-MX"/>
        </w:rPr>
        <w:t>203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FF4808" w:rsidRPr="008444B7" w:rsidRDefault="00FF4808" w:rsidP="00FF4808">
      <w:pPr>
        <w:rPr>
          <w:rFonts w:ascii="Arial" w:hAnsi="Arial" w:cs="Arial"/>
          <w:sz w:val="24"/>
          <w:szCs w:val="24"/>
          <w:lang w:val="es-MX"/>
        </w:rPr>
      </w:pPr>
      <w:r w:rsidRPr="008444B7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8444B7">
        <w:rPr>
          <w:rFonts w:ascii="Arial" w:hAnsi="Arial"/>
          <w:spacing w:val="-3"/>
          <w:sz w:val="24"/>
          <w:szCs w:val="24"/>
          <w:lang w:val="es-MX"/>
        </w:rPr>
        <w:tab/>
      </w:r>
      <w:r w:rsidR="00F92596" w:rsidRPr="008444B7">
        <w:rPr>
          <w:rFonts w:ascii="Arial" w:hAnsi="Arial"/>
          <w:spacing w:val="-3"/>
          <w:sz w:val="24"/>
          <w:szCs w:val="24"/>
          <w:lang w:val="es-MX"/>
        </w:rPr>
        <w:t>18</w:t>
      </w:r>
      <w:r w:rsidRPr="008444B7">
        <w:rPr>
          <w:rFonts w:ascii="Arial" w:hAnsi="Arial"/>
          <w:spacing w:val="-3"/>
          <w:sz w:val="24"/>
          <w:szCs w:val="24"/>
          <w:lang w:val="es-MX"/>
        </w:rPr>
        <w:t xml:space="preserve"> Elementos</w:t>
      </w:r>
    </w:p>
    <w:p w:rsidR="00FF4808" w:rsidRPr="008444B7" w:rsidRDefault="00FF4808" w:rsidP="00FF4808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8444B7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8444B7">
        <w:rPr>
          <w:rFonts w:ascii="Arial" w:hAnsi="Arial" w:cs="Arial"/>
          <w:sz w:val="24"/>
          <w:szCs w:val="24"/>
          <w:lang w:val="es-MX"/>
        </w:rPr>
        <w:tab/>
        <w:t>E</w:t>
      </w:r>
      <w:r w:rsidRPr="008444B7">
        <w:rPr>
          <w:rFonts w:ascii="Arial" w:hAnsi="Arial" w:cs="Arial"/>
          <w:spacing w:val="-3"/>
          <w:sz w:val="24"/>
          <w:szCs w:val="24"/>
          <w:lang w:val="es-MX"/>
        </w:rPr>
        <w:t>xaltar el espíritu marinero de los capitanes, oficiales, cadetes, clases y marinería de la Armada de México, fortaleciendo las mentes y espíritus de aquellos que se embarquen en su seno, persiguiendo el objetivo de instruirse para servir mejor a su patria transmitiendo el mensaje de amistad y buena voluntad del pueblo y gobierno de México en los pueblos y mares del mundo.</w:t>
      </w:r>
    </w:p>
    <w:p w:rsidR="00FF4808" w:rsidRPr="00C97450" w:rsidRDefault="00FF4808" w:rsidP="00FF4808">
      <w:pPr>
        <w:jc w:val="center"/>
        <w:rPr>
          <w:lang w:val="es-MX"/>
        </w:rPr>
      </w:pPr>
    </w:p>
    <w:p w:rsidR="005F03ED" w:rsidRPr="00C97450" w:rsidRDefault="005F03ED">
      <w:pPr>
        <w:rPr>
          <w:lang w:val="es-MX"/>
        </w:rPr>
      </w:pPr>
      <w:r w:rsidRPr="00C97450">
        <w:rPr>
          <w:lang w:val="es-MX"/>
        </w:rPr>
        <w:br w:type="page"/>
      </w:r>
    </w:p>
    <w:p w:rsidR="009368C4" w:rsidRPr="00C97450" w:rsidRDefault="009368C4" w:rsidP="009368C4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MLB</w:t>
      </w:r>
      <w:r w:rsidR="00FA18EB" w:rsidRPr="00C97450">
        <w:rPr>
          <w:rFonts w:ascii="Arial" w:hAnsi="Arial" w:cs="Arial"/>
          <w:b/>
          <w:sz w:val="24"/>
          <w:lang w:val="es-MX"/>
        </w:rPr>
        <w:t xml:space="preserve"> 47</w:t>
      </w:r>
    </w:p>
    <w:p w:rsidR="009368C4" w:rsidRPr="00C97450" w:rsidRDefault="00514737" w:rsidP="009368C4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42208" behindDoc="0" locked="0" layoutInCell="1" allowOverlap="1" wp14:anchorId="78516452" wp14:editId="65828B7B">
            <wp:simplePos x="0" y="0"/>
            <wp:positionH relativeFrom="column">
              <wp:posOffset>1432522</wp:posOffset>
            </wp:positionH>
            <wp:positionV relativeFrom="paragraph">
              <wp:posOffset>1625326</wp:posOffset>
            </wp:positionV>
            <wp:extent cx="326390" cy="148590"/>
            <wp:effectExtent l="0" t="0" r="0" b="3810"/>
            <wp:wrapNone/>
            <wp:docPr id="13214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4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57" t="43128" r="59762" b="54505"/>
                    <a:stretch/>
                  </pic:blipFill>
                  <pic:spPr bwMode="auto">
                    <a:xfrm>
                      <a:off x="0" y="0"/>
                      <a:ext cx="326390" cy="148590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inline distT="0" distB="0" distL="0" distR="0" wp14:anchorId="699D1F05" wp14:editId="4BBBF741">
            <wp:extent cx="4325371" cy="2800350"/>
            <wp:effectExtent l="19050" t="19050" r="18415" b="19050"/>
            <wp:docPr id="1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44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22" t="16467" r="22620" b="39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618" cy="280827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9368C4" w:rsidRPr="00C97450" w:rsidRDefault="009368C4" w:rsidP="009368C4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MLB</w:t>
      </w:r>
      <w:r w:rsidR="00FA18EB" w:rsidRPr="00C97450">
        <w:rPr>
          <w:rFonts w:ascii="Arial" w:hAnsi="Arial" w:cs="Arial"/>
          <w:sz w:val="24"/>
          <w:szCs w:val="24"/>
          <w:lang w:val="es-MX"/>
        </w:rPr>
        <w:t xml:space="preserve"> 47</w:t>
      </w:r>
    </w:p>
    <w:p w:rsidR="009368C4" w:rsidRPr="00C97450" w:rsidRDefault="009368C4" w:rsidP="009368C4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6</w:t>
      </w:r>
    </w:p>
    <w:p w:rsidR="009368C4" w:rsidRPr="00C97450" w:rsidRDefault="009368C4" w:rsidP="009368C4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MLB</w:t>
      </w:r>
      <w:r w:rsidR="00C44B52" w:rsidRPr="00C97450">
        <w:rPr>
          <w:rFonts w:ascii="Arial" w:hAnsi="Arial" w:cs="Arial"/>
          <w:spacing w:val="-3"/>
          <w:sz w:val="24"/>
          <w:szCs w:val="24"/>
          <w:lang w:val="es-MX"/>
        </w:rPr>
        <w:t xml:space="preserve"> 47</w:t>
      </w:r>
    </w:p>
    <w:p w:rsidR="009368C4" w:rsidRPr="00C97450" w:rsidRDefault="009368C4" w:rsidP="009368C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15.25 m; Calado: 1.40 m; Puntal: 5.60 m</w:t>
      </w:r>
    </w:p>
    <w:p w:rsidR="009368C4" w:rsidRPr="00C97450" w:rsidRDefault="009368C4" w:rsidP="009368C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18.16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9368C4" w:rsidRPr="00C97450" w:rsidRDefault="009368C4" w:rsidP="009368C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4 Elementos</w:t>
      </w:r>
    </w:p>
    <w:p w:rsidR="009368C4" w:rsidRPr="00C97450" w:rsidRDefault="009368C4" w:rsidP="008B1CD8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B1CD8" w:rsidRPr="00C97450">
        <w:rPr>
          <w:rFonts w:ascii="Arial" w:hAnsi="Arial" w:cs="Arial"/>
          <w:sz w:val="24"/>
          <w:szCs w:val="24"/>
          <w:lang w:val="es-MX"/>
        </w:rPr>
        <w:t>Efectuar Operaciones de Búsqueda y Rescate en las Zonas Marinas Mexicanas, a fin de salvaguardar la vida humana en el mar</w:t>
      </w:r>
      <w:r w:rsidRPr="00C97450">
        <w:rPr>
          <w:rFonts w:ascii="Arial" w:hAnsi="Arial" w:cs="Arial"/>
          <w:spacing w:val="-3"/>
          <w:szCs w:val="24"/>
          <w:lang w:val="es-MX"/>
        </w:rPr>
        <w:t>.</w:t>
      </w:r>
    </w:p>
    <w:p w:rsidR="009368C4" w:rsidRPr="00C97450" w:rsidRDefault="009368C4" w:rsidP="009368C4">
      <w:pPr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br w:type="page"/>
      </w:r>
    </w:p>
    <w:p w:rsidR="006A7414" w:rsidRPr="00C97450" w:rsidRDefault="006A7414" w:rsidP="006A7414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 xml:space="preserve">BUQUE TIPO </w:t>
      </w:r>
      <w:r w:rsidR="009368C4" w:rsidRPr="00C97450">
        <w:rPr>
          <w:rFonts w:ascii="Arial" w:hAnsi="Arial" w:cs="Arial"/>
          <w:b/>
          <w:sz w:val="24"/>
          <w:lang w:val="es-MX"/>
        </w:rPr>
        <w:t>DEFENDER</w:t>
      </w:r>
    </w:p>
    <w:p w:rsidR="006A7414" w:rsidRPr="00C97450" w:rsidRDefault="00514737" w:rsidP="006A7414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43232" behindDoc="0" locked="0" layoutInCell="1" allowOverlap="1" wp14:anchorId="27C023F3" wp14:editId="112FE670">
            <wp:simplePos x="0" y="0"/>
            <wp:positionH relativeFrom="column">
              <wp:posOffset>3606394</wp:posOffset>
            </wp:positionH>
            <wp:positionV relativeFrom="paragraph">
              <wp:posOffset>1479296</wp:posOffset>
            </wp:positionV>
            <wp:extent cx="191423" cy="206453"/>
            <wp:effectExtent l="0" t="0" r="0" b="3175"/>
            <wp:wrapNone/>
            <wp:docPr id="1281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32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47" t="40283" r="45473" b="57303"/>
                    <a:stretch/>
                  </pic:blipFill>
                  <pic:spPr bwMode="auto">
                    <a:xfrm>
                      <a:off x="0" y="0"/>
                      <a:ext cx="202024" cy="217886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inline distT="0" distB="0" distL="0" distR="0" wp14:anchorId="064BE553" wp14:editId="28A9433F">
            <wp:extent cx="4341281" cy="2781300"/>
            <wp:effectExtent l="19050" t="19050" r="21590" b="19050"/>
            <wp:docPr id="1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32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62" t="19250" r="23688" b="40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456" cy="27916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A7414" w:rsidRPr="00C97450" w:rsidRDefault="006A7414" w:rsidP="006A7414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Defender</w:t>
      </w:r>
    </w:p>
    <w:p w:rsidR="006A7414" w:rsidRPr="00C97450" w:rsidRDefault="006A7414" w:rsidP="006A7414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62</w:t>
      </w:r>
    </w:p>
    <w:p w:rsidR="006A7414" w:rsidRPr="00C97450" w:rsidRDefault="006A7414" w:rsidP="006A7414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Defender</w:t>
      </w:r>
    </w:p>
    <w:p w:rsidR="006A7414" w:rsidRPr="00C97450" w:rsidRDefault="006A7414" w:rsidP="006A74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10</w:t>
      </w:r>
      <w:r w:rsidR="009368C4" w:rsidRPr="00C97450">
        <w:rPr>
          <w:rFonts w:ascii="Arial" w:hAnsi="Arial" w:cs="Arial"/>
          <w:sz w:val="24"/>
          <w:szCs w:val="24"/>
          <w:lang w:val="es-MX"/>
        </w:rPr>
        <w:t>.05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Calado: 0.76 m; Puntal: </w:t>
      </w:r>
      <w:r w:rsidR="00A84A1C" w:rsidRPr="00C97450">
        <w:rPr>
          <w:rFonts w:ascii="Arial" w:hAnsi="Arial" w:cs="Arial"/>
          <w:sz w:val="24"/>
          <w:szCs w:val="24"/>
          <w:lang w:val="es-MX"/>
        </w:rPr>
        <w:t>3</w:t>
      </w:r>
      <w:r w:rsidRPr="00C97450">
        <w:rPr>
          <w:rFonts w:ascii="Arial" w:hAnsi="Arial" w:cs="Arial"/>
          <w:sz w:val="24"/>
          <w:szCs w:val="24"/>
          <w:lang w:val="es-MX"/>
        </w:rPr>
        <w:t>.</w:t>
      </w:r>
      <w:r w:rsidR="00A84A1C" w:rsidRPr="00C97450">
        <w:rPr>
          <w:rFonts w:ascii="Arial" w:hAnsi="Arial" w:cs="Arial"/>
          <w:sz w:val="24"/>
          <w:szCs w:val="24"/>
          <w:lang w:val="es-MX"/>
        </w:rPr>
        <w:t>4</w:t>
      </w:r>
      <w:r w:rsidRPr="00C97450">
        <w:rPr>
          <w:rFonts w:ascii="Arial" w:hAnsi="Arial" w:cs="Arial"/>
          <w:sz w:val="24"/>
          <w:szCs w:val="24"/>
          <w:lang w:val="es-MX"/>
        </w:rPr>
        <w:t>0 m</w:t>
      </w:r>
    </w:p>
    <w:p w:rsidR="006A7414" w:rsidRPr="00C97450" w:rsidRDefault="006A7414" w:rsidP="006A74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FA18EB" w:rsidRPr="00C97450">
        <w:rPr>
          <w:rFonts w:ascii="Arial" w:hAnsi="Arial"/>
          <w:spacing w:val="-3"/>
          <w:sz w:val="24"/>
          <w:lang w:val="es-MX"/>
        </w:rPr>
        <w:t>7</w:t>
      </w:r>
      <w:r w:rsidRPr="00C97450">
        <w:rPr>
          <w:rFonts w:ascii="Arial" w:hAnsi="Arial"/>
          <w:spacing w:val="-3"/>
          <w:sz w:val="24"/>
          <w:lang w:val="es-MX"/>
        </w:rPr>
        <w:t>.</w:t>
      </w:r>
      <w:r w:rsidR="00FA18EB" w:rsidRPr="00C97450">
        <w:rPr>
          <w:rFonts w:ascii="Arial" w:hAnsi="Arial"/>
          <w:spacing w:val="-3"/>
          <w:sz w:val="24"/>
          <w:lang w:val="es-MX"/>
        </w:rPr>
        <w:t xml:space="preserve">80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6A7414" w:rsidRPr="00C97450" w:rsidRDefault="006A7414" w:rsidP="006A7414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9368C4" w:rsidRPr="00C97450">
        <w:rPr>
          <w:rFonts w:ascii="Arial" w:hAnsi="Arial"/>
          <w:spacing w:val="-3"/>
          <w:sz w:val="24"/>
          <w:lang w:val="es-MX"/>
        </w:rPr>
        <w:t>4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6A7414" w:rsidRPr="00C97450" w:rsidRDefault="006A7414" w:rsidP="00C44B52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C44B52" w:rsidRPr="00C97450">
        <w:rPr>
          <w:rFonts w:ascii="Arial" w:hAnsi="Arial" w:cs="Arial"/>
          <w:sz w:val="24"/>
          <w:szCs w:val="24"/>
          <w:lang w:val="es-MX"/>
        </w:rPr>
        <w:t>Efectuar Operaciones de Búsqueda y Rescate en las Zonas Marinas Mexicanas, a fin de salvaguardar la vida humana en el mar, así como realizar en forma secundaria Operaciones para el Mantenimiento del Estado de Derecho en la mar y del orden constitucional</w:t>
      </w:r>
      <w:r w:rsidRPr="00C97450">
        <w:rPr>
          <w:rFonts w:ascii="Arial" w:hAnsi="Arial" w:cs="Arial"/>
          <w:spacing w:val="-3"/>
          <w:szCs w:val="24"/>
          <w:lang w:val="es-MX"/>
        </w:rPr>
        <w:t>.</w:t>
      </w:r>
    </w:p>
    <w:p w:rsidR="006A7414" w:rsidRPr="00C97450" w:rsidRDefault="006A7414">
      <w:pPr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br w:type="page"/>
      </w:r>
    </w:p>
    <w:p w:rsidR="005F03ED" w:rsidRPr="00C97450" w:rsidRDefault="005F03ED" w:rsidP="005F03ED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INVESTIGACIÓN</w:t>
      </w:r>
    </w:p>
    <w:p w:rsidR="005F03ED" w:rsidRPr="00C97450" w:rsidRDefault="00BA7F19" w:rsidP="005F03ED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855717">
        <w:rPr>
          <w:noProof/>
          <w:lang w:val="es-MX" w:eastAsia="es-MX"/>
        </w:rPr>
        <w:drawing>
          <wp:anchor distT="0" distB="0" distL="114300" distR="114300" simplePos="0" relativeHeight="251760640" behindDoc="0" locked="0" layoutInCell="1" allowOverlap="1" wp14:anchorId="433D71E5" wp14:editId="274723F4">
            <wp:simplePos x="0" y="0"/>
            <wp:positionH relativeFrom="column">
              <wp:posOffset>2762250</wp:posOffset>
            </wp:positionH>
            <wp:positionV relativeFrom="paragraph">
              <wp:posOffset>1606550</wp:posOffset>
            </wp:positionV>
            <wp:extent cx="320675" cy="190500"/>
            <wp:effectExtent l="0" t="0" r="3175" b="0"/>
            <wp:wrapNone/>
            <wp:docPr id="57" name="Imagen 57" descr="1426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426830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70" t="70687" r="47922" b="27223"/>
                    <a:stretch/>
                  </pic:blipFill>
                  <pic:spPr bwMode="auto">
                    <a:xfrm>
                      <a:off x="0" y="0"/>
                      <a:ext cx="32067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855717">
        <w:rPr>
          <w:noProof/>
          <w:lang w:val="es-MX" w:eastAsia="es-MX"/>
        </w:rPr>
        <w:drawing>
          <wp:inline distT="0" distB="0" distL="0" distR="0" wp14:anchorId="738B1110" wp14:editId="391A7D70">
            <wp:extent cx="4329215" cy="2506717"/>
            <wp:effectExtent l="0" t="0" r="0" b="8255"/>
            <wp:docPr id="59" name="Imagen 59" descr="1426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42683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311" cy="253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3ED" w:rsidRPr="00C97450" w:rsidRDefault="005F03ED" w:rsidP="005F03E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26ADB" w:rsidRPr="00C97450">
        <w:rPr>
          <w:rFonts w:ascii="Arial" w:hAnsi="Arial"/>
          <w:sz w:val="24"/>
          <w:lang w:val="es-MX"/>
        </w:rPr>
        <w:t>Altaír</w:t>
      </w:r>
    </w:p>
    <w:p w:rsidR="005F03ED" w:rsidRPr="00C97450" w:rsidRDefault="005F03ED" w:rsidP="005F03E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0019E5" w:rsidRPr="00C97450">
        <w:rPr>
          <w:rFonts w:ascii="Arial" w:hAnsi="Arial" w:cs="Arial"/>
          <w:spacing w:val="-3"/>
          <w:sz w:val="24"/>
          <w:szCs w:val="24"/>
          <w:lang w:val="es-MX"/>
        </w:rPr>
        <w:t>2</w:t>
      </w:r>
    </w:p>
    <w:p w:rsidR="005F03ED" w:rsidRPr="00C97450" w:rsidRDefault="005F03ED" w:rsidP="005F03E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Investigación</w:t>
      </w:r>
    </w:p>
    <w:p w:rsidR="005F03ED" w:rsidRPr="00C97450" w:rsidRDefault="005F03ED" w:rsidP="005F03E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36.90 m; Calado: 3.81 m; Puntal: 3.50 m</w:t>
      </w:r>
    </w:p>
    <w:p w:rsidR="005F03ED" w:rsidRPr="00C97450" w:rsidRDefault="005F03ED" w:rsidP="005F03E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/>
          <w:spacing w:val="-3"/>
          <w:sz w:val="24"/>
          <w:lang w:val="es-MX"/>
        </w:rPr>
        <w:t>4</w:t>
      </w:r>
      <w:r w:rsidR="0029650A">
        <w:rPr>
          <w:rFonts w:ascii="Arial" w:hAnsi="Arial"/>
          <w:spacing w:val="-3"/>
          <w:sz w:val="24"/>
          <w:lang w:val="es-MX"/>
        </w:rPr>
        <w:t>80.16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5F03ED" w:rsidRPr="00C97450" w:rsidRDefault="005F03ED" w:rsidP="005F03E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2</w:t>
      </w:r>
      <w:r w:rsidR="007247DB">
        <w:rPr>
          <w:rFonts w:ascii="Arial" w:hAnsi="Arial"/>
          <w:spacing w:val="-3"/>
          <w:sz w:val="24"/>
          <w:lang w:val="es-MX"/>
        </w:rPr>
        <w:t>8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5F03ED" w:rsidRPr="00C97450" w:rsidRDefault="005F03ED" w:rsidP="005F03ED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0019E5" w:rsidRPr="00C97450">
        <w:rPr>
          <w:rFonts w:ascii="Arial" w:hAnsi="Arial" w:cs="Arial"/>
          <w:spacing w:val="-3"/>
          <w:szCs w:val="24"/>
          <w:lang w:val="es-MX"/>
        </w:rPr>
        <w:t>Realizar crucero de investigación oceanográfico, operaciones de levantamiento hidrográficos y batimetría para la producción de cartas náuticas y mapeo del fondo oceánico con el propósito de apoyar a las operaciones navales, para seguridad a la navegación, control de tráfico marítimo, control de contaminación marina y otras aplicaciones que requieran información hidrográfica.</w:t>
      </w:r>
    </w:p>
    <w:p w:rsidR="005F03ED" w:rsidRPr="00C97450" w:rsidRDefault="005F03ED" w:rsidP="005F03ED">
      <w:pPr>
        <w:jc w:val="center"/>
        <w:rPr>
          <w:lang w:val="es-MX"/>
        </w:rPr>
      </w:pPr>
    </w:p>
    <w:p w:rsidR="006A7414" w:rsidRPr="00C97450" w:rsidRDefault="006A7414">
      <w:pPr>
        <w:rPr>
          <w:lang w:val="es-MX"/>
        </w:rPr>
      </w:pPr>
      <w:r w:rsidRPr="00C97450">
        <w:rPr>
          <w:lang w:val="es-MX"/>
        </w:rPr>
        <w:br w:type="page"/>
      </w:r>
    </w:p>
    <w:p w:rsidR="00AF2EED" w:rsidRPr="00C97450" w:rsidRDefault="00AF2EED" w:rsidP="00AF2EED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INVESTIGACIÓN</w:t>
      </w:r>
    </w:p>
    <w:p w:rsidR="00AF2EED" w:rsidRPr="00C97450" w:rsidRDefault="00734EED" w:rsidP="00AF2EED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lang w:val="es-MX" w:eastAsia="es-MX"/>
        </w:rPr>
        <w:drawing>
          <wp:anchor distT="0" distB="0" distL="114300" distR="114300" simplePos="0" relativeHeight="251745280" behindDoc="0" locked="0" layoutInCell="1" allowOverlap="1" wp14:anchorId="3CF6C440" wp14:editId="61D39A99">
            <wp:simplePos x="0" y="0"/>
            <wp:positionH relativeFrom="column">
              <wp:posOffset>3887470</wp:posOffset>
            </wp:positionH>
            <wp:positionV relativeFrom="paragraph">
              <wp:posOffset>1615440</wp:posOffset>
            </wp:positionV>
            <wp:extent cx="403225" cy="142504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6" t="38442" r="72489" b="58398"/>
                    <a:stretch/>
                  </pic:blipFill>
                  <pic:spPr bwMode="auto">
                    <a:xfrm rot="10800000">
                      <a:off x="0" y="0"/>
                      <a:ext cx="403225" cy="142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97450">
        <w:rPr>
          <w:noProof/>
          <w:lang w:val="es-MX" w:eastAsia="es-MX"/>
        </w:rPr>
        <w:drawing>
          <wp:inline distT="0" distB="0" distL="0" distR="0" wp14:anchorId="1F7336BA" wp14:editId="220734F2">
            <wp:extent cx="4391546" cy="2623931"/>
            <wp:effectExtent l="0" t="0" r="9525" b="508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398176" cy="2627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2EED" w:rsidRPr="00C97450" w:rsidRDefault="00AF2EED" w:rsidP="00AF2EE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26ADB" w:rsidRPr="00C97450">
        <w:rPr>
          <w:rFonts w:ascii="Arial" w:hAnsi="Arial"/>
          <w:sz w:val="24"/>
          <w:lang w:val="es-MX"/>
        </w:rPr>
        <w:t>Altaír</w:t>
      </w:r>
    </w:p>
    <w:p w:rsidR="00AF2EED" w:rsidRPr="00C97450" w:rsidRDefault="00AF2EED" w:rsidP="00AF2EE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851440">
        <w:rPr>
          <w:rFonts w:ascii="Arial" w:hAnsi="Arial" w:cs="Arial"/>
          <w:spacing w:val="-3"/>
          <w:sz w:val="24"/>
          <w:szCs w:val="24"/>
          <w:lang w:val="es-MX"/>
        </w:rPr>
        <w:t>3</w:t>
      </w:r>
    </w:p>
    <w:p w:rsidR="00AF2EED" w:rsidRPr="00C97450" w:rsidRDefault="00AF2EED" w:rsidP="00AF2EE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Investigación</w:t>
      </w:r>
    </w:p>
    <w:p w:rsidR="00AF2EED" w:rsidRPr="00C97450" w:rsidRDefault="00AF2EED" w:rsidP="00AF2EE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63 m; Calado: 4.95 m; Puntal: 6.47 m</w:t>
      </w:r>
    </w:p>
    <w:p w:rsidR="00AF2EED" w:rsidRPr="00C97450" w:rsidRDefault="00AF2EED" w:rsidP="00AF2EE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AC0979" w:rsidRPr="00C97450">
        <w:rPr>
          <w:rFonts w:ascii="Arial" w:hAnsi="Arial"/>
          <w:spacing w:val="-3"/>
          <w:sz w:val="24"/>
          <w:lang w:val="es-MX"/>
        </w:rPr>
        <w:t>1,</w:t>
      </w:r>
      <w:r w:rsidR="0029650A">
        <w:rPr>
          <w:rFonts w:ascii="Arial" w:hAnsi="Arial"/>
          <w:spacing w:val="-3"/>
          <w:sz w:val="24"/>
          <w:lang w:val="es-MX"/>
        </w:rPr>
        <w:t>565</w:t>
      </w:r>
      <w:r w:rsidR="00AC0979" w:rsidRPr="00C97450">
        <w:rPr>
          <w:rFonts w:ascii="Arial" w:hAnsi="Arial"/>
          <w:spacing w:val="-3"/>
          <w:sz w:val="24"/>
          <w:lang w:val="es-MX"/>
        </w:rPr>
        <w:t xml:space="preserve"> </w:t>
      </w:r>
      <w:r w:rsidRPr="00C97450">
        <w:rPr>
          <w:rFonts w:ascii="Arial" w:hAnsi="Arial"/>
          <w:spacing w:val="-3"/>
          <w:sz w:val="24"/>
          <w:lang w:val="es-MX"/>
        </w:rPr>
        <w:t>Toneladas</w:t>
      </w:r>
    </w:p>
    <w:p w:rsidR="00AF2EED" w:rsidRPr="007B4A49" w:rsidRDefault="00AF2EED" w:rsidP="00AF2EED">
      <w:pPr>
        <w:rPr>
          <w:rFonts w:ascii="Arial" w:hAnsi="Arial" w:cs="Arial"/>
          <w:sz w:val="24"/>
          <w:szCs w:val="24"/>
          <w:lang w:val="es-MX"/>
        </w:rPr>
      </w:pPr>
      <w:r w:rsidRPr="007B4A49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7B4A49">
        <w:rPr>
          <w:rFonts w:ascii="Arial" w:hAnsi="Arial"/>
          <w:spacing w:val="-3"/>
          <w:sz w:val="24"/>
          <w:szCs w:val="24"/>
          <w:lang w:val="es-MX"/>
        </w:rPr>
        <w:tab/>
        <w:t>42 Elementos</w:t>
      </w:r>
    </w:p>
    <w:p w:rsidR="001B25A4" w:rsidRPr="007B4A49" w:rsidRDefault="00AF2EED" w:rsidP="000019E5">
      <w:pPr>
        <w:ind w:left="1134" w:hanging="1134"/>
        <w:jc w:val="both"/>
        <w:rPr>
          <w:rFonts w:ascii="Arial" w:hAnsi="Arial" w:cs="Arial"/>
          <w:spacing w:val="-3"/>
          <w:sz w:val="24"/>
          <w:szCs w:val="24"/>
          <w:lang w:val="es-MX"/>
        </w:rPr>
      </w:pPr>
      <w:r w:rsidRPr="007B4A49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7B4A49">
        <w:rPr>
          <w:rFonts w:ascii="Arial" w:hAnsi="Arial" w:cs="Arial"/>
          <w:sz w:val="24"/>
          <w:szCs w:val="24"/>
          <w:lang w:val="es-MX"/>
        </w:rPr>
        <w:tab/>
      </w:r>
      <w:r w:rsidR="000019E5" w:rsidRPr="007B4A49">
        <w:rPr>
          <w:rFonts w:ascii="Arial" w:hAnsi="Arial" w:cs="Arial"/>
          <w:spacing w:val="-3"/>
          <w:sz w:val="24"/>
          <w:szCs w:val="24"/>
          <w:lang w:val="es-MX"/>
        </w:rPr>
        <w:t>Realizar crucero de investigación oceanográfico, operaciones de levantamiento hidrográficos y batimetría para la producción de cartas náuticas y mapeo del fondo oceánico con el propósito de apoyar a las operaciones navales, para seguridad a la navegación, control de tráfico marítimo, control de contaminación marina y otras aplicaciones que requieran información hidrográfica.</w:t>
      </w:r>
    </w:p>
    <w:p w:rsidR="000019E5" w:rsidRPr="007B4A49" w:rsidRDefault="000019E5" w:rsidP="000019E5">
      <w:pPr>
        <w:ind w:left="1134" w:hanging="1134"/>
        <w:jc w:val="both"/>
        <w:rPr>
          <w:rFonts w:ascii="Arial" w:hAnsi="Arial" w:cs="Arial"/>
          <w:spacing w:val="-3"/>
          <w:sz w:val="24"/>
          <w:szCs w:val="24"/>
          <w:lang w:val="es-MX"/>
        </w:rPr>
      </w:pPr>
    </w:p>
    <w:p w:rsidR="000019E5" w:rsidRPr="00C97450" w:rsidRDefault="000019E5">
      <w:pPr>
        <w:rPr>
          <w:rFonts w:ascii="Arial" w:hAnsi="Arial" w:cs="Arial"/>
          <w:spacing w:val="-3"/>
          <w:szCs w:val="24"/>
          <w:lang w:val="es-MX"/>
        </w:rPr>
      </w:pPr>
      <w:r w:rsidRPr="00C97450">
        <w:rPr>
          <w:rFonts w:ascii="Arial" w:hAnsi="Arial" w:cs="Arial"/>
          <w:spacing w:val="-3"/>
          <w:szCs w:val="24"/>
          <w:lang w:val="es-MX"/>
        </w:rPr>
        <w:br w:type="page"/>
      </w:r>
    </w:p>
    <w:p w:rsidR="00AC0979" w:rsidRPr="00C97450" w:rsidRDefault="00AC0979" w:rsidP="00AC0979">
      <w:pPr>
        <w:jc w:val="center"/>
        <w:rPr>
          <w:rFonts w:ascii="Arial" w:hAnsi="Arial" w:cs="Arial"/>
          <w:b/>
          <w:sz w:val="24"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INVESTIGACIÓN</w:t>
      </w:r>
    </w:p>
    <w:p w:rsidR="00AC0979" w:rsidRPr="00C97450" w:rsidRDefault="00734EED" w:rsidP="00AC0979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noProof/>
          <w:lang w:val="es-MX" w:eastAsia="es-MX"/>
        </w:rPr>
        <w:drawing>
          <wp:anchor distT="0" distB="0" distL="114300" distR="114300" simplePos="0" relativeHeight="251750400" behindDoc="0" locked="0" layoutInCell="1" allowOverlap="1" wp14:anchorId="63BCE6B3" wp14:editId="60EB5C6F">
            <wp:simplePos x="0" y="0"/>
            <wp:positionH relativeFrom="column">
              <wp:posOffset>3954425</wp:posOffset>
            </wp:positionH>
            <wp:positionV relativeFrom="paragraph">
              <wp:posOffset>1043759</wp:posOffset>
            </wp:positionV>
            <wp:extent cx="401320" cy="142240"/>
            <wp:effectExtent l="0" t="0" r="0" b="0"/>
            <wp:wrapNone/>
            <wp:docPr id="202" name="Imagen 202" descr="DSC00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0275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11" t="47153" r="26687" b="46556"/>
                    <a:stretch/>
                  </pic:blipFill>
                  <pic:spPr bwMode="auto">
                    <a:xfrm>
                      <a:off x="0" y="0"/>
                      <a:ext cx="401320" cy="14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C0979" w:rsidRPr="00C97450">
        <w:rPr>
          <w:noProof/>
          <w:lang w:val="es-MX" w:eastAsia="es-MX"/>
        </w:rPr>
        <w:drawing>
          <wp:inline distT="0" distB="0" distL="0" distR="0" wp14:anchorId="26AA00C1" wp14:editId="62EBAE33">
            <wp:extent cx="4276882" cy="1971924"/>
            <wp:effectExtent l="0" t="0" r="0" b="9525"/>
            <wp:docPr id="16" name="Imagen 16" descr="DSC00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0275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14"/>
                    <a:stretch/>
                  </pic:blipFill>
                  <pic:spPr bwMode="auto">
                    <a:xfrm>
                      <a:off x="0" y="0"/>
                      <a:ext cx="4293730" cy="197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0979" w:rsidRPr="00C97450" w:rsidRDefault="00AC0979" w:rsidP="00AC0979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2C4723" w:rsidRPr="00C97450">
        <w:rPr>
          <w:rFonts w:ascii="Arial" w:hAnsi="Arial"/>
          <w:sz w:val="24"/>
          <w:lang w:val="es-MX"/>
        </w:rPr>
        <w:t>Tuxpan</w:t>
      </w:r>
    </w:p>
    <w:p w:rsidR="00AC0979" w:rsidRPr="00C97450" w:rsidRDefault="00AC0979" w:rsidP="00AC0979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930EB1">
        <w:rPr>
          <w:rFonts w:ascii="Arial" w:hAnsi="Arial" w:cs="Arial"/>
          <w:spacing w:val="-3"/>
          <w:sz w:val="24"/>
          <w:szCs w:val="24"/>
          <w:lang w:val="es-MX"/>
        </w:rPr>
        <w:t>1</w:t>
      </w:r>
    </w:p>
    <w:p w:rsidR="00AC0979" w:rsidRPr="00C97450" w:rsidRDefault="00AC0979" w:rsidP="00AC0979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Investigación</w:t>
      </w:r>
    </w:p>
    <w:p w:rsidR="00AC0979" w:rsidRPr="00C97450" w:rsidRDefault="00AC0979" w:rsidP="00AC097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2C4723" w:rsidRPr="00C97450">
        <w:rPr>
          <w:rFonts w:ascii="Arial" w:hAnsi="Arial" w:cs="Arial"/>
          <w:sz w:val="24"/>
          <w:szCs w:val="24"/>
          <w:lang w:val="es-MX"/>
        </w:rPr>
        <w:t>49.70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Calado: </w:t>
      </w:r>
      <w:r w:rsidR="002C4723" w:rsidRPr="00C97450">
        <w:rPr>
          <w:rFonts w:ascii="Arial" w:hAnsi="Arial" w:cs="Arial"/>
          <w:sz w:val="24"/>
          <w:szCs w:val="24"/>
          <w:lang w:val="es-MX"/>
        </w:rPr>
        <w:t>3.73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Puntal: </w:t>
      </w:r>
      <w:r w:rsidR="002C4723" w:rsidRPr="00C97450">
        <w:rPr>
          <w:rFonts w:ascii="Arial" w:hAnsi="Arial" w:cs="Arial"/>
          <w:sz w:val="24"/>
          <w:szCs w:val="24"/>
          <w:lang w:val="es-MX"/>
        </w:rPr>
        <w:t>5.18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</w:t>
      </w:r>
    </w:p>
    <w:p w:rsidR="00AC0979" w:rsidRPr="00C97450" w:rsidRDefault="00AC0979" w:rsidP="00AC0979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2C4723" w:rsidRPr="00C97450">
        <w:rPr>
          <w:rFonts w:ascii="Arial" w:hAnsi="Arial"/>
          <w:spacing w:val="-3"/>
          <w:sz w:val="24"/>
          <w:lang w:val="es-MX"/>
        </w:rPr>
        <w:t>9</w:t>
      </w:r>
      <w:r w:rsidR="007247DB">
        <w:rPr>
          <w:rFonts w:ascii="Arial" w:hAnsi="Arial"/>
          <w:spacing w:val="-3"/>
          <w:sz w:val="24"/>
          <w:lang w:val="es-MX"/>
        </w:rPr>
        <w:t>23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AC0979" w:rsidRPr="00F802C1" w:rsidRDefault="00AC0979" w:rsidP="00AC0979">
      <w:pPr>
        <w:rPr>
          <w:rFonts w:ascii="Arial" w:hAnsi="Arial" w:cs="Arial"/>
          <w:sz w:val="24"/>
          <w:szCs w:val="24"/>
          <w:lang w:val="es-MX"/>
        </w:rPr>
      </w:pPr>
      <w:r w:rsidRPr="00F802C1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F802C1">
        <w:rPr>
          <w:rFonts w:ascii="Arial" w:hAnsi="Arial"/>
          <w:spacing w:val="-3"/>
          <w:sz w:val="24"/>
          <w:szCs w:val="24"/>
          <w:lang w:val="es-MX"/>
        </w:rPr>
        <w:tab/>
      </w:r>
      <w:r w:rsidR="002C4723" w:rsidRPr="00F802C1">
        <w:rPr>
          <w:rFonts w:ascii="Arial" w:hAnsi="Arial"/>
          <w:spacing w:val="-3"/>
          <w:sz w:val="24"/>
          <w:szCs w:val="24"/>
          <w:lang w:val="es-MX"/>
        </w:rPr>
        <w:t>40</w:t>
      </w:r>
      <w:r w:rsidRPr="00F802C1">
        <w:rPr>
          <w:rFonts w:ascii="Arial" w:hAnsi="Arial"/>
          <w:spacing w:val="-3"/>
          <w:sz w:val="24"/>
          <w:szCs w:val="24"/>
          <w:lang w:val="es-MX"/>
        </w:rPr>
        <w:t xml:space="preserve"> Elementos</w:t>
      </w:r>
    </w:p>
    <w:p w:rsidR="00AC0979" w:rsidRPr="00F802C1" w:rsidRDefault="00AC0979" w:rsidP="00AC0979">
      <w:pPr>
        <w:ind w:left="1134" w:hanging="1134"/>
        <w:jc w:val="both"/>
        <w:rPr>
          <w:sz w:val="24"/>
          <w:szCs w:val="24"/>
          <w:lang w:val="es-MX"/>
        </w:rPr>
      </w:pPr>
      <w:r w:rsidRPr="00F802C1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F802C1">
        <w:rPr>
          <w:rFonts w:ascii="Arial" w:hAnsi="Arial" w:cs="Arial"/>
          <w:sz w:val="24"/>
          <w:szCs w:val="24"/>
          <w:lang w:val="es-MX"/>
        </w:rPr>
        <w:tab/>
      </w:r>
      <w:r w:rsidRPr="00F802C1">
        <w:rPr>
          <w:rFonts w:ascii="Arial" w:hAnsi="Arial" w:cs="Arial"/>
          <w:spacing w:val="-3"/>
          <w:sz w:val="24"/>
          <w:szCs w:val="24"/>
          <w:lang w:val="es-MX"/>
        </w:rPr>
        <w:t>Realizar crucero de investigación oceanográfico, operaciones de levantamiento hidrográficos y batimetría para la producción de cartas náuticas y mapeo del fondo oceánico con el propósito de apoyar a las operaciones navales, para seguridad a la navegación, control de tráfico marítimo, control de contaminación marina y otras aplicaciones que requieran información hidrográfica.</w:t>
      </w:r>
    </w:p>
    <w:p w:rsidR="00AC0979" w:rsidRPr="00F802C1" w:rsidRDefault="00AC0979" w:rsidP="00AC0979">
      <w:pPr>
        <w:ind w:left="1134" w:hanging="1134"/>
        <w:jc w:val="both"/>
        <w:rPr>
          <w:sz w:val="24"/>
          <w:szCs w:val="24"/>
          <w:lang w:val="es-MX"/>
        </w:rPr>
      </w:pPr>
    </w:p>
    <w:p w:rsidR="002C4723" w:rsidRPr="00C97450" w:rsidRDefault="002C4723">
      <w:pPr>
        <w:rPr>
          <w:lang w:val="es-MX"/>
        </w:rPr>
      </w:pPr>
      <w:r w:rsidRPr="00C97450">
        <w:rPr>
          <w:lang w:val="es-MX"/>
        </w:rPr>
        <w:br w:type="page"/>
      </w:r>
    </w:p>
    <w:p w:rsidR="002C4723" w:rsidRPr="00C97450" w:rsidRDefault="002C4723" w:rsidP="002C4723">
      <w:pPr>
        <w:jc w:val="center"/>
        <w:rPr>
          <w:rFonts w:ascii="Arial" w:hAnsi="Arial" w:cs="Arial"/>
          <w:b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INVESTIGACIÓN HIDROGRÁFICA Y OCEANOGRÁFICA</w:t>
      </w:r>
    </w:p>
    <w:p w:rsidR="002C4723" w:rsidRPr="00C97450" w:rsidRDefault="006D2916" w:rsidP="002C4723">
      <w:pPr>
        <w:jc w:val="center"/>
        <w:rPr>
          <w:rFonts w:ascii="Arial" w:hAnsi="Arial" w:cs="Arial"/>
          <w:sz w:val="24"/>
          <w:szCs w:val="24"/>
          <w:lang w:val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63712" behindDoc="0" locked="0" layoutInCell="1" allowOverlap="1" wp14:anchorId="0750A478" wp14:editId="3BC23150">
            <wp:simplePos x="0" y="0"/>
            <wp:positionH relativeFrom="column">
              <wp:posOffset>1909857</wp:posOffset>
            </wp:positionH>
            <wp:positionV relativeFrom="paragraph">
              <wp:posOffset>1910080</wp:posOffset>
            </wp:positionV>
            <wp:extent cx="667857" cy="231312"/>
            <wp:effectExtent l="19050" t="57150" r="18415" b="54610"/>
            <wp:wrapNone/>
            <wp:docPr id="128128" name="Imagen 128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45" t="71955" r="48261" b="24150"/>
                    <a:stretch/>
                  </pic:blipFill>
                  <pic:spPr bwMode="auto">
                    <a:xfrm rot="428193">
                      <a:off x="0" y="0"/>
                      <a:ext cx="667857" cy="231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54ED" w:rsidRPr="00855717">
        <w:rPr>
          <w:noProof/>
          <w:lang w:val="es-MX" w:eastAsia="es-MX"/>
        </w:rPr>
        <w:drawing>
          <wp:inline distT="0" distB="0" distL="0" distR="0" wp14:anchorId="04FF0B88" wp14:editId="476A007A">
            <wp:extent cx="4401403" cy="2494128"/>
            <wp:effectExtent l="0" t="0" r="0" b="1905"/>
            <wp:docPr id="55" name="Imagen 55" descr="ARM-rioTecolut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ARM-rioTecolutla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735" cy="2508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723" w:rsidRPr="00C97450" w:rsidRDefault="002C4723" w:rsidP="002C4723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51440">
        <w:rPr>
          <w:rFonts w:ascii="Arial" w:hAnsi="Arial"/>
          <w:sz w:val="24"/>
          <w:lang w:val="es-MX"/>
        </w:rPr>
        <w:t>Tecolutla</w:t>
      </w:r>
    </w:p>
    <w:p w:rsidR="002C4723" w:rsidRPr="00C97450" w:rsidRDefault="002C4723" w:rsidP="002C4723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2C4723" w:rsidRPr="00C97450" w:rsidRDefault="002C4723" w:rsidP="002C4723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Investigación</w:t>
      </w:r>
    </w:p>
    <w:p w:rsidR="002C4723" w:rsidRPr="00C97450" w:rsidRDefault="002C4723" w:rsidP="002C472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85.00 m; Calado: 5.00 m; Puntal: 8.00 m</w:t>
      </w:r>
    </w:p>
    <w:p w:rsidR="002C4723" w:rsidRPr="00C97450" w:rsidRDefault="002C4723" w:rsidP="002C472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E054ED">
        <w:rPr>
          <w:rFonts w:ascii="Arial" w:hAnsi="Arial"/>
          <w:spacing w:val="-3"/>
          <w:sz w:val="24"/>
          <w:lang w:val="es-MX"/>
        </w:rPr>
        <w:t>2</w:t>
      </w:r>
      <w:r w:rsidRPr="00C97450">
        <w:rPr>
          <w:rFonts w:ascii="Arial" w:hAnsi="Arial"/>
          <w:spacing w:val="-3"/>
          <w:sz w:val="24"/>
          <w:lang w:val="es-MX"/>
        </w:rPr>
        <w:t>,</w:t>
      </w:r>
      <w:r w:rsidR="00E054ED">
        <w:rPr>
          <w:rFonts w:ascii="Arial" w:hAnsi="Arial"/>
          <w:spacing w:val="-3"/>
          <w:sz w:val="24"/>
          <w:lang w:val="es-MX"/>
        </w:rPr>
        <w:t>992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2C4723" w:rsidRPr="00311B6A" w:rsidRDefault="002C4723" w:rsidP="002C4723">
      <w:pPr>
        <w:rPr>
          <w:rFonts w:ascii="Arial" w:hAnsi="Arial" w:cs="Arial"/>
          <w:sz w:val="24"/>
          <w:szCs w:val="24"/>
          <w:lang w:val="es-MX"/>
        </w:rPr>
      </w:pPr>
      <w:r w:rsidRPr="00311B6A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311B6A">
        <w:rPr>
          <w:rFonts w:ascii="Arial" w:hAnsi="Arial"/>
          <w:spacing w:val="-3"/>
          <w:sz w:val="24"/>
          <w:szCs w:val="24"/>
          <w:lang w:val="es-MX"/>
        </w:rPr>
        <w:tab/>
        <w:t>64 Elementos</w:t>
      </w:r>
    </w:p>
    <w:p w:rsidR="002C4723" w:rsidRPr="00311B6A" w:rsidRDefault="002C4723" w:rsidP="002C4723">
      <w:pPr>
        <w:ind w:left="1134" w:hanging="1134"/>
        <w:jc w:val="both"/>
        <w:rPr>
          <w:sz w:val="24"/>
          <w:szCs w:val="24"/>
          <w:lang w:val="es-MX"/>
        </w:rPr>
      </w:pPr>
      <w:r w:rsidRPr="00311B6A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311B6A">
        <w:rPr>
          <w:rFonts w:ascii="Arial" w:hAnsi="Arial" w:cs="Arial"/>
          <w:sz w:val="24"/>
          <w:szCs w:val="24"/>
          <w:lang w:val="es-MX"/>
        </w:rPr>
        <w:tab/>
      </w:r>
      <w:r w:rsidRPr="00311B6A">
        <w:rPr>
          <w:rFonts w:ascii="Arial" w:hAnsi="Arial" w:cs="Arial"/>
          <w:spacing w:val="-3"/>
          <w:sz w:val="24"/>
          <w:szCs w:val="24"/>
          <w:lang w:val="es-MX"/>
        </w:rPr>
        <w:t>Realizar crucero de investigación oceanográfico, operaciones de levantamiento hidrográficos y batimetría para la producción de cartas náuticas y mapeo del fondo oceánico con el propósito de apoyar a las operaciones navales, para seguridad a la navegación, control de tráfico marítimo, control de contaminación marina y otras aplicaciones que requieran información hidrográfica.</w:t>
      </w:r>
    </w:p>
    <w:p w:rsidR="002C4723" w:rsidRPr="00311B6A" w:rsidRDefault="002C4723" w:rsidP="002C4723">
      <w:pPr>
        <w:ind w:left="1134" w:hanging="1134"/>
        <w:jc w:val="both"/>
        <w:rPr>
          <w:sz w:val="24"/>
          <w:szCs w:val="24"/>
          <w:lang w:val="es-MX"/>
        </w:rPr>
      </w:pPr>
    </w:p>
    <w:p w:rsidR="002C4723" w:rsidRPr="00C97450" w:rsidRDefault="002C4723">
      <w:pPr>
        <w:rPr>
          <w:lang w:val="es-MX"/>
        </w:rPr>
      </w:pPr>
      <w:r w:rsidRPr="00C97450">
        <w:rPr>
          <w:lang w:val="es-MX"/>
        </w:rPr>
        <w:br w:type="page"/>
      </w:r>
    </w:p>
    <w:p w:rsidR="0077772F" w:rsidRPr="00C97450" w:rsidRDefault="0077772F" w:rsidP="005B63B2">
      <w:pPr>
        <w:jc w:val="center"/>
        <w:rPr>
          <w:rFonts w:ascii="Arial" w:hAnsi="Arial" w:cs="Arial"/>
          <w:b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APOYO AL MANDO</w:t>
      </w:r>
    </w:p>
    <w:p w:rsidR="0077772F" w:rsidRPr="00C97450" w:rsidRDefault="00430757" w:rsidP="0077772F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51424" behindDoc="0" locked="0" layoutInCell="1" allowOverlap="1" wp14:anchorId="040697EF" wp14:editId="0BFF5650">
            <wp:simplePos x="0" y="0"/>
            <wp:positionH relativeFrom="column">
              <wp:posOffset>2341245</wp:posOffset>
            </wp:positionH>
            <wp:positionV relativeFrom="paragraph">
              <wp:posOffset>1767840</wp:posOffset>
            </wp:positionV>
            <wp:extent cx="1150575" cy="358387"/>
            <wp:effectExtent l="0" t="0" r="0" b="3810"/>
            <wp:wrapNone/>
            <wp:docPr id="11577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79" name="Imagen 8"/>
                    <pic:cNvPicPr>
                      <a:picLocks noChangeAspect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45" t="35751" r="37453" b="62264"/>
                    <a:stretch/>
                  </pic:blipFill>
                  <pic:spPr bwMode="auto">
                    <a:xfrm>
                      <a:off x="0" y="0"/>
                      <a:ext cx="1150575" cy="35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4EED"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inline distT="0" distB="0" distL="0" distR="0" wp14:anchorId="324C9056" wp14:editId="3E4A08D0">
            <wp:extent cx="4315493" cy="2775005"/>
            <wp:effectExtent l="19050" t="19050" r="27940" b="25400"/>
            <wp:docPr id="20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79" name="Imagen 8"/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80" t="18500" r="32755" b="54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076" cy="278566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77772F" w:rsidRPr="00C97450" w:rsidRDefault="0077772F" w:rsidP="0077772F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673965" w:rsidRPr="00C97450">
        <w:rPr>
          <w:rFonts w:ascii="Arial" w:hAnsi="Arial"/>
          <w:sz w:val="24"/>
          <w:lang w:val="es-MX"/>
        </w:rPr>
        <w:t>A</w:t>
      </w:r>
      <w:r w:rsidR="005C613F">
        <w:rPr>
          <w:rFonts w:ascii="Arial" w:hAnsi="Arial"/>
          <w:sz w:val="24"/>
          <w:lang w:val="es-MX"/>
        </w:rPr>
        <w:t>rrecife</w:t>
      </w:r>
    </w:p>
    <w:p w:rsidR="0077772F" w:rsidRPr="00C97450" w:rsidRDefault="0077772F" w:rsidP="0077772F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9C66C7">
        <w:rPr>
          <w:rFonts w:ascii="Arial" w:hAnsi="Arial" w:cs="Arial"/>
          <w:spacing w:val="-3"/>
          <w:sz w:val="24"/>
          <w:szCs w:val="24"/>
          <w:lang w:val="es-MX"/>
        </w:rPr>
        <w:t>5</w:t>
      </w:r>
    </w:p>
    <w:p w:rsidR="0077772F" w:rsidRPr="00C97450" w:rsidRDefault="0077772F" w:rsidP="0077772F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673965" w:rsidRPr="00C97450">
        <w:rPr>
          <w:rFonts w:ascii="Arial" w:hAnsi="Arial"/>
          <w:sz w:val="24"/>
          <w:lang w:val="es-MX"/>
        </w:rPr>
        <w:t>Apoyo al Mando</w:t>
      </w:r>
    </w:p>
    <w:p w:rsidR="0077772F" w:rsidRPr="00C97450" w:rsidRDefault="0077772F" w:rsidP="0077772F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673965" w:rsidRPr="00C97450">
        <w:rPr>
          <w:rFonts w:ascii="Arial" w:hAnsi="Arial" w:cs="Arial"/>
          <w:sz w:val="24"/>
          <w:szCs w:val="24"/>
          <w:lang w:val="es-MX"/>
        </w:rPr>
        <w:t>16.70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Calado: </w:t>
      </w:r>
      <w:r w:rsidR="00673965" w:rsidRPr="00C97450">
        <w:rPr>
          <w:rFonts w:ascii="Arial" w:hAnsi="Arial" w:cs="Arial"/>
          <w:sz w:val="24"/>
          <w:szCs w:val="24"/>
          <w:lang w:val="es-MX"/>
        </w:rPr>
        <w:t>1.23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Puntal: </w:t>
      </w:r>
      <w:r w:rsidR="00673965" w:rsidRPr="00C97450">
        <w:rPr>
          <w:rFonts w:ascii="Arial" w:hAnsi="Arial" w:cs="Arial"/>
          <w:sz w:val="24"/>
          <w:szCs w:val="24"/>
          <w:lang w:val="es-MX"/>
        </w:rPr>
        <w:t>2.40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</w:t>
      </w:r>
    </w:p>
    <w:p w:rsidR="0077772F" w:rsidRPr="00C97450" w:rsidRDefault="0077772F" w:rsidP="0077772F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673965" w:rsidRPr="00C97450">
        <w:rPr>
          <w:rFonts w:ascii="Arial" w:hAnsi="Arial"/>
          <w:spacing w:val="-3"/>
          <w:sz w:val="24"/>
          <w:lang w:val="es-MX"/>
        </w:rPr>
        <w:t>1</w:t>
      </w:r>
      <w:r w:rsidR="00DA485A">
        <w:rPr>
          <w:rFonts w:ascii="Arial" w:hAnsi="Arial"/>
          <w:spacing w:val="-3"/>
          <w:sz w:val="24"/>
          <w:lang w:val="es-MX"/>
        </w:rPr>
        <w:t>8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77772F" w:rsidRPr="00C97450" w:rsidRDefault="0077772F" w:rsidP="0077772F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673965" w:rsidRPr="00C97450">
        <w:rPr>
          <w:rFonts w:ascii="Arial" w:hAnsi="Arial"/>
          <w:spacing w:val="-3"/>
          <w:sz w:val="24"/>
          <w:lang w:val="es-MX"/>
        </w:rPr>
        <w:t>7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77772F" w:rsidRPr="00C97450" w:rsidRDefault="0077772F" w:rsidP="0079110F">
      <w:pPr>
        <w:spacing w:after="0" w:line="240" w:lineRule="auto"/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79110F" w:rsidRPr="00C97450">
        <w:rPr>
          <w:rFonts w:ascii="Arial" w:hAnsi="Arial" w:cs="Arial"/>
          <w:sz w:val="24"/>
          <w:szCs w:val="24"/>
          <w:lang w:val="es-MX"/>
        </w:rPr>
        <w:t>Desarrollar operaciones de vigilancia, para garantizar el cumplimiento del orden jurídico en las zonas marinas mexicanas.</w:t>
      </w:r>
    </w:p>
    <w:p w:rsidR="00673965" w:rsidRPr="00C97450" w:rsidRDefault="00673965">
      <w:pPr>
        <w:rPr>
          <w:lang w:val="es-MX"/>
        </w:rPr>
      </w:pPr>
      <w:r w:rsidRPr="00C97450">
        <w:rPr>
          <w:lang w:val="es-MX"/>
        </w:rPr>
        <w:br w:type="page"/>
      </w:r>
    </w:p>
    <w:p w:rsidR="00673965" w:rsidRPr="00C97450" w:rsidRDefault="00673965" w:rsidP="00673965">
      <w:pPr>
        <w:jc w:val="center"/>
        <w:rPr>
          <w:rFonts w:ascii="Arial" w:hAnsi="Arial" w:cs="Arial"/>
          <w:b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APOYO AL MANDO</w:t>
      </w:r>
    </w:p>
    <w:p w:rsidR="00673965" w:rsidRPr="00C97450" w:rsidRDefault="00430757" w:rsidP="00673965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53472" behindDoc="0" locked="0" layoutInCell="1" allowOverlap="1" wp14:anchorId="2ED5043A" wp14:editId="3D1001D5">
            <wp:simplePos x="0" y="0"/>
            <wp:positionH relativeFrom="column">
              <wp:posOffset>3562350</wp:posOffset>
            </wp:positionH>
            <wp:positionV relativeFrom="paragraph">
              <wp:posOffset>1825625</wp:posOffset>
            </wp:positionV>
            <wp:extent cx="1127278" cy="257175"/>
            <wp:effectExtent l="0" t="0" r="0" b="0"/>
            <wp:wrapNone/>
            <wp:docPr id="12186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60" name="Imagen 6"/>
                    <pic:cNvPicPr>
                      <a:picLocks noChangeAspect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20" t="59776" r="40810" b="35024"/>
                    <a:stretch/>
                  </pic:blipFill>
                  <pic:spPr bwMode="auto">
                    <a:xfrm>
                      <a:off x="0" y="0"/>
                      <a:ext cx="1129290" cy="25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inline distT="0" distB="0" distL="0" distR="0" wp14:anchorId="5929394F" wp14:editId="1D887C65">
            <wp:extent cx="4434359" cy="2743200"/>
            <wp:effectExtent l="0" t="0" r="4445" b="0"/>
            <wp:docPr id="20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60" name="Imagen 6"/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09" t="19485" r="22882" b="20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510" cy="275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673965" w:rsidRPr="00C97450" w:rsidRDefault="00673965" w:rsidP="00673965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A94FC4">
        <w:rPr>
          <w:rFonts w:ascii="Arial" w:hAnsi="Arial"/>
          <w:sz w:val="24"/>
          <w:lang w:val="es-MX"/>
        </w:rPr>
        <w:t>Laguna</w:t>
      </w:r>
    </w:p>
    <w:p w:rsidR="00673965" w:rsidRPr="00C97450" w:rsidRDefault="00673965" w:rsidP="00673965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942308">
        <w:rPr>
          <w:rFonts w:ascii="Arial" w:hAnsi="Arial" w:cs="Arial"/>
          <w:spacing w:val="-3"/>
          <w:sz w:val="24"/>
          <w:szCs w:val="24"/>
          <w:lang w:val="es-MX"/>
        </w:rPr>
        <w:t>2</w:t>
      </w:r>
    </w:p>
    <w:p w:rsidR="00673965" w:rsidRPr="00C97450" w:rsidRDefault="00673965" w:rsidP="00673965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/>
          <w:sz w:val="24"/>
          <w:lang w:val="es-MX"/>
        </w:rPr>
        <w:t>Apoyo al Mando</w:t>
      </w:r>
    </w:p>
    <w:p w:rsidR="00673965" w:rsidRPr="00C97450" w:rsidRDefault="00673965" w:rsidP="0067396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 w:rsidR="001D64E3" w:rsidRPr="00C97450">
        <w:rPr>
          <w:rFonts w:ascii="Arial" w:hAnsi="Arial" w:cs="Arial"/>
          <w:sz w:val="24"/>
          <w:szCs w:val="24"/>
          <w:lang w:val="es-MX"/>
        </w:rPr>
        <w:t>26</w:t>
      </w:r>
      <w:r w:rsidRPr="00C97450">
        <w:rPr>
          <w:rFonts w:ascii="Arial" w:hAnsi="Arial" w:cs="Arial"/>
          <w:sz w:val="24"/>
          <w:szCs w:val="24"/>
          <w:lang w:val="es-MX"/>
        </w:rPr>
        <w:t>.</w:t>
      </w:r>
      <w:r w:rsidR="001D64E3" w:rsidRPr="00C97450">
        <w:rPr>
          <w:rFonts w:ascii="Arial" w:hAnsi="Arial" w:cs="Arial"/>
          <w:sz w:val="24"/>
          <w:szCs w:val="24"/>
          <w:lang w:val="es-MX"/>
        </w:rPr>
        <w:t>82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Calado: </w:t>
      </w:r>
      <w:r w:rsidR="001D64E3" w:rsidRPr="00C97450">
        <w:rPr>
          <w:rFonts w:ascii="Arial" w:hAnsi="Arial" w:cs="Arial"/>
          <w:sz w:val="24"/>
          <w:szCs w:val="24"/>
          <w:lang w:val="es-MX"/>
        </w:rPr>
        <w:t>2.</w:t>
      </w:r>
      <w:r w:rsidR="0088313C">
        <w:rPr>
          <w:rFonts w:ascii="Arial" w:hAnsi="Arial" w:cs="Arial"/>
          <w:sz w:val="24"/>
          <w:szCs w:val="24"/>
          <w:lang w:val="es-MX"/>
        </w:rPr>
        <w:t>3</w:t>
      </w:r>
      <w:r w:rsidR="001D64E3" w:rsidRPr="00C97450">
        <w:rPr>
          <w:rFonts w:ascii="Arial" w:hAnsi="Arial" w:cs="Arial"/>
          <w:sz w:val="24"/>
          <w:szCs w:val="24"/>
          <w:lang w:val="es-MX"/>
        </w:rPr>
        <w:t>8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Puntal: </w:t>
      </w:r>
      <w:r w:rsidR="001D64E3" w:rsidRPr="00C97450">
        <w:rPr>
          <w:rFonts w:ascii="Arial" w:hAnsi="Arial" w:cs="Arial"/>
          <w:sz w:val="24"/>
          <w:szCs w:val="24"/>
          <w:lang w:val="es-MX"/>
        </w:rPr>
        <w:t xml:space="preserve">3.71 </w:t>
      </w:r>
      <w:r w:rsidRPr="00C97450">
        <w:rPr>
          <w:rFonts w:ascii="Arial" w:hAnsi="Arial" w:cs="Arial"/>
          <w:sz w:val="24"/>
          <w:szCs w:val="24"/>
          <w:lang w:val="es-MX"/>
        </w:rPr>
        <w:t>m</w:t>
      </w:r>
    </w:p>
    <w:p w:rsidR="00673965" w:rsidRPr="00C97450" w:rsidRDefault="00673965" w:rsidP="0067396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1D64E3" w:rsidRPr="00C97450">
        <w:rPr>
          <w:rFonts w:ascii="Arial" w:hAnsi="Arial" w:cs="Arial"/>
          <w:sz w:val="24"/>
          <w:szCs w:val="24"/>
          <w:lang w:val="es-MX"/>
        </w:rPr>
        <w:t>1</w:t>
      </w:r>
      <w:r w:rsidR="00DA485A">
        <w:rPr>
          <w:rFonts w:ascii="Arial" w:hAnsi="Arial" w:cs="Arial"/>
          <w:sz w:val="24"/>
          <w:szCs w:val="24"/>
          <w:lang w:val="es-MX"/>
        </w:rPr>
        <w:t>72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673965" w:rsidRPr="00C97450" w:rsidRDefault="00673965" w:rsidP="00673965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</w:r>
      <w:r w:rsidR="001D64E3" w:rsidRPr="00C97450">
        <w:rPr>
          <w:rFonts w:ascii="Arial" w:hAnsi="Arial"/>
          <w:spacing w:val="-3"/>
          <w:sz w:val="24"/>
          <w:lang w:val="es-MX"/>
        </w:rPr>
        <w:t>19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673965" w:rsidRDefault="00673965" w:rsidP="00673965">
      <w:pPr>
        <w:ind w:left="1134" w:hanging="1134"/>
        <w:jc w:val="both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79110F" w:rsidRPr="00C97450">
        <w:rPr>
          <w:rFonts w:ascii="Arial" w:hAnsi="Arial" w:cs="Arial"/>
          <w:sz w:val="24"/>
          <w:szCs w:val="24"/>
          <w:lang w:val="es-MX"/>
        </w:rPr>
        <w:t>Desarrollar operaciones de vigilancia, para garantizar el cumplimiento del orden jurídico en las zonas marinas mexicanas.</w:t>
      </w:r>
    </w:p>
    <w:p w:rsidR="009D09BD" w:rsidRPr="00C97450" w:rsidRDefault="009D09BD" w:rsidP="00673965">
      <w:pPr>
        <w:ind w:left="1134" w:hanging="1134"/>
        <w:jc w:val="both"/>
        <w:rPr>
          <w:lang w:val="es-MX"/>
        </w:rPr>
      </w:pPr>
    </w:p>
    <w:p w:rsidR="001D64E3" w:rsidRPr="00C97450" w:rsidRDefault="001D64E3">
      <w:pPr>
        <w:rPr>
          <w:lang w:val="es-MX"/>
        </w:rPr>
      </w:pPr>
      <w:r w:rsidRPr="00C97450">
        <w:rPr>
          <w:lang w:val="es-MX"/>
        </w:rPr>
        <w:br w:type="page"/>
      </w:r>
    </w:p>
    <w:p w:rsidR="009D09BD" w:rsidRPr="00C97450" w:rsidRDefault="009D09BD" w:rsidP="009D09BD">
      <w:pPr>
        <w:tabs>
          <w:tab w:val="left" w:pos="5384"/>
        </w:tabs>
        <w:jc w:val="center"/>
        <w:rPr>
          <w:rFonts w:ascii="Arial" w:hAnsi="Arial" w:cs="Arial"/>
          <w:b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APOYO AL MANDO</w:t>
      </w:r>
    </w:p>
    <w:p w:rsidR="009D09BD" w:rsidRPr="00C97450" w:rsidRDefault="009D09BD" w:rsidP="009D09BD">
      <w:pPr>
        <w:jc w:val="center"/>
        <w:rPr>
          <w:rFonts w:ascii="Arial" w:hAnsi="Arial" w:cs="Arial"/>
          <w:sz w:val="24"/>
          <w:szCs w:val="24"/>
          <w:lang w:val="es-MX"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773952" behindDoc="0" locked="0" layoutInCell="1" allowOverlap="1" wp14:anchorId="0007168B" wp14:editId="2AF87AA9">
            <wp:simplePos x="0" y="0"/>
            <wp:positionH relativeFrom="column">
              <wp:posOffset>3328975</wp:posOffset>
            </wp:positionH>
            <wp:positionV relativeFrom="paragraph">
              <wp:posOffset>1180465</wp:posOffset>
            </wp:positionV>
            <wp:extent cx="227951" cy="45719"/>
            <wp:effectExtent l="0" t="0" r="1270" b="0"/>
            <wp:wrapNone/>
            <wp:docPr id="121857" name="Imagen 12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24" t="72875" r="55086" b="25756"/>
                    <a:stretch/>
                  </pic:blipFill>
                  <pic:spPr bwMode="auto">
                    <a:xfrm>
                      <a:off x="0" y="0"/>
                      <a:ext cx="227951" cy="45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s-MX" w:eastAsia="es-MX"/>
        </w:rPr>
        <w:drawing>
          <wp:anchor distT="0" distB="0" distL="114300" distR="114300" simplePos="0" relativeHeight="251772928" behindDoc="0" locked="0" layoutInCell="1" allowOverlap="1" wp14:anchorId="198666A9" wp14:editId="541D2A86">
            <wp:simplePos x="0" y="0"/>
            <wp:positionH relativeFrom="column">
              <wp:posOffset>1689405</wp:posOffset>
            </wp:positionH>
            <wp:positionV relativeFrom="paragraph">
              <wp:posOffset>1720215</wp:posOffset>
            </wp:positionV>
            <wp:extent cx="875347" cy="175564"/>
            <wp:effectExtent l="0" t="0" r="1270" b="0"/>
            <wp:wrapNone/>
            <wp:docPr id="121856" name="Imagen 12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24" t="72875" r="55086" b="25756"/>
                    <a:stretch/>
                  </pic:blipFill>
                  <pic:spPr bwMode="auto">
                    <a:xfrm>
                      <a:off x="0" y="0"/>
                      <a:ext cx="875347" cy="175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2EB2">
        <w:object w:dxaOrig="30716" w:dyaOrig="23037">
          <v:shape id="_x0000_i1047" type="#_x0000_t75" style="width:336.35pt;height:217.7pt" o:ole="">
            <v:imagedata r:id="rId69" o:title=""/>
          </v:shape>
          <o:OLEObject Type="Embed" ProgID="MSPhotoEd.3" ShapeID="_x0000_i1047" DrawAspect="Content" ObjectID="_1578384929" r:id="rId70"/>
        </w:object>
      </w:r>
    </w:p>
    <w:p w:rsidR="009D09BD" w:rsidRPr="00C97450" w:rsidRDefault="009D09BD" w:rsidP="009D09B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>
        <w:rPr>
          <w:rFonts w:ascii="Arial" w:hAnsi="Arial"/>
          <w:sz w:val="24"/>
          <w:lang w:val="es-MX"/>
        </w:rPr>
        <w:t>Laguna</w:t>
      </w:r>
    </w:p>
    <w:p w:rsidR="009D09BD" w:rsidRPr="00C97450" w:rsidRDefault="009D09BD" w:rsidP="009D09B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  <w:t>1</w:t>
      </w:r>
    </w:p>
    <w:p w:rsidR="009D09BD" w:rsidRPr="00C97450" w:rsidRDefault="009D09BD" w:rsidP="009D09BD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/>
          <w:sz w:val="24"/>
          <w:lang w:val="es-MX"/>
        </w:rPr>
        <w:t>Apoyo al Mando</w:t>
      </w:r>
    </w:p>
    <w:p w:rsidR="009D09BD" w:rsidRPr="00C97450" w:rsidRDefault="009D09BD" w:rsidP="009D09B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 xml:space="preserve">Eslora: </w:t>
      </w:r>
      <w:r>
        <w:rPr>
          <w:rFonts w:ascii="Arial" w:hAnsi="Arial" w:cs="Arial"/>
          <w:sz w:val="24"/>
          <w:szCs w:val="24"/>
          <w:lang w:val="es-MX"/>
        </w:rPr>
        <w:t>20.10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Calado: </w:t>
      </w:r>
      <w:r>
        <w:rPr>
          <w:rFonts w:ascii="Arial" w:hAnsi="Arial" w:cs="Arial"/>
          <w:sz w:val="24"/>
          <w:szCs w:val="24"/>
          <w:lang w:val="es-MX"/>
        </w:rPr>
        <w:t>5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m; Puntal: </w:t>
      </w:r>
      <w:r>
        <w:rPr>
          <w:rFonts w:ascii="Arial" w:hAnsi="Arial" w:cs="Arial"/>
          <w:sz w:val="24"/>
          <w:szCs w:val="24"/>
          <w:lang w:val="es-MX"/>
        </w:rPr>
        <w:t>3.30</w:t>
      </w:r>
      <w:r w:rsidRPr="00C97450">
        <w:rPr>
          <w:rFonts w:ascii="Arial" w:hAnsi="Arial" w:cs="Arial"/>
          <w:sz w:val="24"/>
          <w:szCs w:val="24"/>
          <w:lang w:val="es-MX"/>
        </w:rPr>
        <w:t xml:space="preserve"> m</w:t>
      </w:r>
    </w:p>
    <w:p w:rsidR="009D09BD" w:rsidRPr="00C97450" w:rsidRDefault="009D09BD" w:rsidP="009D09B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>
        <w:rPr>
          <w:rFonts w:ascii="Arial" w:hAnsi="Arial" w:cs="Arial"/>
          <w:sz w:val="24"/>
          <w:szCs w:val="24"/>
          <w:lang w:val="es-MX"/>
        </w:rPr>
        <w:t>60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9D09BD" w:rsidRPr="00C97450" w:rsidRDefault="009D09BD" w:rsidP="009D09BD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1</w:t>
      </w:r>
      <w:r>
        <w:rPr>
          <w:rFonts w:ascii="Arial" w:hAnsi="Arial"/>
          <w:spacing w:val="-3"/>
          <w:sz w:val="24"/>
          <w:lang w:val="es-MX"/>
        </w:rPr>
        <w:t>6</w:t>
      </w:r>
      <w:r w:rsidRPr="00C97450">
        <w:rPr>
          <w:rFonts w:ascii="Arial" w:hAnsi="Arial"/>
          <w:spacing w:val="-3"/>
          <w:sz w:val="24"/>
          <w:lang w:val="es-MX"/>
        </w:rPr>
        <w:t xml:space="preserve"> Elementos</w:t>
      </w:r>
    </w:p>
    <w:p w:rsidR="009D09BD" w:rsidRPr="00C97450" w:rsidRDefault="009D09BD" w:rsidP="009D09BD">
      <w:pPr>
        <w:ind w:left="1134" w:hanging="1134"/>
        <w:jc w:val="both"/>
        <w:rPr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  <w:t>Desarrollar operaciones de vigilancia, para garantizar el cumplimiento del orden jurídico en las zonas marinas mexicanas.</w:t>
      </w:r>
    </w:p>
    <w:p w:rsidR="009D09BD" w:rsidRDefault="009D09BD" w:rsidP="00C36007">
      <w:pPr>
        <w:tabs>
          <w:tab w:val="left" w:pos="5384"/>
        </w:tabs>
        <w:jc w:val="center"/>
        <w:rPr>
          <w:rFonts w:ascii="Arial" w:hAnsi="Arial" w:cs="Arial"/>
          <w:b/>
          <w:sz w:val="24"/>
          <w:lang w:val="es-MX"/>
        </w:rPr>
      </w:pPr>
    </w:p>
    <w:p w:rsidR="009D09BD" w:rsidRDefault="009D09BD" w:rsidP="00C36007">
      <w:pPr>
        <w:tabs>
          <w:tab w:val="left" w:pos="5384"/>
        </w:tabs>
        <w:jc w:val="center"/>
        <w:rPr>
          <w:rFonts w:ascii="Arial" w:hAnsi="Arial" w:cs="Arial"/>
          <w:b/>
          <w:sz w:val="24"/>
          <w:lang w:val="es-MX"/>
        </w:rPr>
      </w:pPr>
    </w:p>
    <w:p w:rsidR="009D09BD" w:rsidRDefault="009D09BD" w:rsidP="00C36007">
      <w:pPr>
        <w:tabs>
          <w:tab w:val="left" w:pos="5384"/>
        </w:tabs>
        <w:jc w:val="center"/>
        <w:rPr>
          <w:rFonts w:ascii="Arial" w:hAnsi="Arial" w:cs="Arial"/>
          <w:b/>
          <w:sz w:val="24"/>
          <w:lang w:val="es-MX"/>
        </w:rPr>
      </w:pPr>
    </w:p>
    <w:p w:rsidR="009D09BD" w:rsidRDefault="009D09BD" w:rsidP="00C36007">
      <w:pPr>
        <w:tabs>
          <w:tab w:val="left" w:pos="5384"/>
        </w:tabs>
        <w:jc w:val="center"/>
        <w:rPr>
          <w:rFonts w:ascii="Arial" w:hAnsi="Arial" w:cs="Arial"/>
          <w:b/>
          <w:sz w:val="24"/>
          <w:lang w:val="es-MX"/>
        </w:rPr>
      </w:pPr>
    </w:p>
    <w:p w:rsidR="009D09BD" w:rsidRDefault="009D09BD" w:rsidP="00C36007">
      <w:pPr>
        <w:tabs>
          <w:tab w:val="left" w:pos="5384"/>
        </w:tabs>
        <w:jc w:val="center"/>
        <w:rPr>
          <w:rFonts w:ascii="Arial" w:hAnsi="Arial" w:cs="Arial"/>
          <w:b/>
          <w:sz w:val="24"/>
          <w:lang w:val="es-MX"/>
        </w:rPr>
      </w:pPr>
    </w:p>
    <w:p w:rsidR="009D09BD" w:rsidRDefault="009D09BD" w:rsidP="00C36007">
      <w:pPr>
        <w:tabs>
          <w:tab w:val="left" w:pos="5384"/>
        </w:tabs>
        <w:jc w:val="center"/>
        <w:rPr>
          <w:rFonts w:ascii="Arial" w:hAnsi="Arial" w:cs="Arial"/>
          <w:b/>
          <w:sz w:val="24"/>
          <w:lang w:val="es-MX"/>
        </w:rPr>
      </w:pPr>
    </w:p>
    <w:p w:rsidR="009D09BD" w:rsidRDefault="009D09BD" w:rsidP="00C36007">
      <w:pPr>
        <w:tabs>
          <w:tab w:val="left" w:pos="5384"/>
        </w:tabs>
        <w:jc w:val="center"/>
        <w:rPr>
          <w:rFonts w:ascii="Arial" w:hAnsi="Arial" w:cs="Arial"/>
          <w:b/>
          <w:sz w:val="24"/>
          <w:lang w:val="es-MX"/>
        </w:rPr>
      </w:pPr>
    </w:p>
    <w:p w:rsidR="009D09BD" w:rsidRDefault="009D09BD" w:rsidP="00C36007">
      <w:pPr>
        <w:tabs>
          <w:tab w:val="left" w:pos="5384"/>
        </w:tabs>
        <w:jc w:val="center"/>
        <w:rPr>
          <w:rFonts w:ascii="Arial" w:hAnsi="Arial" w:cs="Arial"/>
          <w:b/>
          <w:sz w:val="24"/>
          <w:lang w:val="es-MX"/>
        </w:rPr>
      </w:pPr>
    </w:p>
    <w:p w:rsidR="001D64E3" w:rsidRPr="00C97450" w:rsidRDefault="001D64E3" w:rsidP="00C36007">
      <w:pPr>
        <w:tabs>
          <w:tab w:val="left" w:pos="5384"/>
        </w:tabs>
        <w:jc w:val="center"/>
        <w:rPr>
          <w:rFonts w:ascii="Arial" w:hAnsi="Arial" w:cs="Arial"/>
          <w:b/>
          <w:lang w:val="es-MX"/>
        </w:rPr>
      </w:pPr>
      <w:r w:rsidRPr="00C97450">
        <w:rPr>
          <w:rFonts w:ascii="Arial" w:hAnsi="Arial" w:cs="Arial"/>
          <w:b/>
          <w:sz w:val="24"/>
          <w:lang w:val="es-MX"/>
        </w:rPr>
        <w:t>BUQUE TIPO APOYO AL MANDO</w:t>
      </w:r>
    </w:p>
    <w:p w:rsidR="001D64E3" w:rsidRPr="00C97450" w:rsidRDefault="00430757" w:rsidP="001D64E3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anchor distT="0" distB="0" distL="114300" distR="114300" simplePos="0" relativeHeight="251755520" behindDoc="0" locked="0" layoutInCell="1" allowOverlap="1" wp14:anchorId="7FA27FA3" wp14:editId="1807827C">
            <wp:simplePos x="0" y="0"/>
            <wp:positionH relativeFrom="column">
              <wp:posOffset>3965575</wp:posOffset>
            </wp:positionH>
            <wp:positionV relativeFrom="paragraph">
              <wp:posOffset>1306830</wp:posOffset>
            </wp:positionV>
            <wp:extent cx="485775" cy="151963"/>
            <wp:effectExtent l="19050" t="57150" r="9525" b="57785"/>
            <wp:wrapNone/>
            <wp:docPr id="12595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56" name="Imagen 6"/>
                    <pic:cNvPicPr>
                      <a:picLocks noChangeAspect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07" t="52831" r="28519" b="46084"/>
                    <a:stretch/>
                  </pic:blipFill>
                  <pic:spPr bwMode="auto">
                    <a:xfrm rot="21014777">
                      <a:off x="0" y="0"/>
                      <a:ext cx="485775" cy="151963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C97450">
        <w:rPr>
          <w:rFonts w:ascii="Arial" w:hAnsi="Arial" w:cs="Arial"/>
          <w:noProof/>
          <w:sz w:val="24"/>
          <w:szCs w:val="24"/>
          <w:lang w:val="es-MX" w:eastAsia="es-MX"/>
        </w:rPr>
        <w:drawing>
          <wp:inline distT="0" distB="0" distL="0" distR="0" wp14:anchorId="46D268EB" wp14:editId="110FDB29">
            <wp:extent cx="4319207" cy="2552368"/>
            <wp:effectExtent l="19050" t="19050" r="24765" b="19685"/>
            <wp:docPr id="20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56" name="Imagen 6"/>
                    <pic:cNvPicPr>
                      <a:picLocks noChangeAspect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09" t="18977" r="22330" b="20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533" cy="256083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1D64E3" w:rsidRPr="00C97450" w:rsidRDefault="001D64E3" w:rsidP="001D64E3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Clase: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A94FC4">
        <w:rPr>
          <w:rFonts w:ascii="Arial" w:hAnsi="Arial"/>
          <w:sz w:val="24"/>
          <w:lang w:val="es-MX"/>
        </w:rPr>
        <w:t>Lago</w:t>
      </w:r>
    </w:p>
    <w:p w:rsidR="001D64E3" w:rsidRPr="00C97450" w:rsidRDefault="001D64E3" w:rsidP="001D64E3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Cantidad de unidades: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="009C66C7">
        <w:rPr>
          <w:rFonts w:ascii="Arial" w:hAnsi="Arial" w:cs="Arial"/>
          <w:spacing w:val="-3"/>
          <w:sz w:val="24"/>
          <w:szCs w:val="24"/>
          <w:lang w:val="es-MX"/>
        </w:rPr>
        <w:t>2</w:t>
      </w:r>
    </w:p>
    <w:p w:rsidR="001D64E3" w:rsidRPr="00C97450" w:rsidRDefault="001D64E3" w:rsidP="001D64E3">
      <w:pPr>
        <w:rPr>
          <w:rFonts w:ascii="Arial" w:hAnsi="Arial" w:cs="Arial"/>
          <w:spacing w:val="-3"/>
          <w:sz w:val="24"/>
          <w:szCs w:val="24"/>
          <w:lang w:val="es-MX"/>
        </w:rPr>
      </w:pPr>
      <w:r w:rsidRPr="00C97450">
        <w:rPr>
          <w:rFonts w:ascii="Arial" w:hAnsi="Arial" w:cs="Arial"/>
          <w:spacing w:val="-3"/>
          <w:sz w:val="24"/>
          <w:szCs w:val="24"/>
          <w:lang w:val="es-MX"/>
        </w:rPr>
        <w:t>Tipo de buque:</w:t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 w:cs="Arial"/>
          <w:spacing w:val="-3"/>
          <w:sz w:val="24"/>
          <w:szCs w:val="24"/>
          <w:lang w:val="es-MX"/>
        </w:rPr>
        <w:tab/>
      </w:r>
      <w:r w:rsidRPr="00C97450">
        <w:rPr>
          <w:rFonts w:ascii="Arial" w:hAnsi="Arial"/>
          <w:sz w:val="24"/>
          <w:lang w:val="es-MX"/>
        </w:rPr>
        <w:t>Apoyo al Mando</w:t>
      </w:r>
    </w:p>
    <w:p w:rsidR="001D64E3" w:rsidRPr="00C97450" w:rsidRDefault="001D64E3" w:rsidP="001D64E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Dimensiones: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  <w:t>Eslora: 17 m; Calado: 1.80 m; Puntal: 1.70 m</w:t>
      </w:r>
    </w:p>
    <w:p w:rsidR="001D64E3" w:rsidRPr="00C97450" w:rsidRDefault="001D64E3" w:rsidP="001D64E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Desplazamiento: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88313C">
        <w:rPr>
          <w:rFonts w:ascii="Arial" w:hAnsi="Arial" w:cs="Arial"/>
          <w:sz w:val="24"/>
          <w:szCs w:val="24"/>
          <w:lang w:val="es-MX"/>
        </w:rPr>
        <w:t>40</w:t>
      </w:r>
      <w:r w:rsidRPr="00C97450">
        <w:rPr>
          <w:rFonts w:ascii="Arial" w:hAnsi="Arial"/>
          <w:spacing w:val="-3"/>
          <w:sz w:val="24"/>
          <w:lang w:val="es-MX"/>
        </w:rPr>
        <w:t xml:space="preserve"> Toneladas</w:t>
      </w:r>
    </w:p>
    <w:p w:rsidR="001D64E3" w:rsidRPr="00C97450" w:rsidRDefault="001D64E3" w:rsidP="001D64E3">
      <w:pPr>
        <w:rPr>
          <w:rFonts w:ascii="Arial" w:hAnsi="Arial" w:cs="Arial"/>
          <w:sz w:val="24"/>
          <w:szCs w:val="24"/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>Capacidad de tripulación:</w:t>
      </w:r>
      <w:r w:rsidRPr="00C97450">
        <w:rPr>
          <w:rFonts w:ascii="Arial" w:hAnsi="Arial"/>
          <w:spacing w:val="-3"/>
          <w:sz w:val="24"/>
          <w:lang w:val="es-MX"/>
        </w:rPr>
        <w:tab/>
        <w:t>10 Elementos</w:t>
      </w:r>
    </w:p>
    <w:p w:rsidR="001D64E3" w:rsidRPr="00C97450" w:rsidRDefault="001D64E3" w:rsidP="001D64E3">
      <w:pPr>
        <w:ind w:left="1134" w:hanging="1134"/>
        <w:jc w:val="both"/>
        <w:rPr>
          <w:lang w:val="es-MX"/>
        </w:rPr>
      </w:pPr>
      <w:r w:rsidRPr="00C97450">
        <w:rPr>
          <w:rFonts w:ascii="Arial" w:hAnsi="Arial" w:cs="Arial"/>
          <w:sz w:val="24"/>
          <w:szCs w:val="24"/>
          <w:lang w:val="es-MX"/>
        </w:rPr>
        <w:t xml:space="preserve">Misión: </w:t>
      </w:r>
      <w:r w:rsidRPr="00C97450">
        <w:rPr>
          <w:rFonts w:ascii="Arial" w:hAnsi="Arial" w:cs="Arial"/>
          <w:sz w:val="24"/>
          <w:szCs w:val="24"/>
          <w:lang w:val="es-MX"/>
        </w:rPr>
        <w:tab/>
      </w:r>
      <w:r w:rsidR="0079110F" w:rsidRPr="00C97450">
        <w:rPr>
          <w:rFonts w:ascii="Arial" w:hAnsi="Arial" w:cs="Arial"/>
          <w:sz w:val="24"/>
          <w:szCs w:val="24"/>
          <w:lang w:val="es-MX"/>
        </w:rPr>
        <w:t>Desarrollar operaciones de vigilancia, para garantizar el cumplimiento del orden jurídico en las zonas marinas mexicanas.</w:t>
      </w:r>
    </w:p>
    <w:p w:rsidR="000019E5" w:rsidRPr="00C97450" w:rsidRDefault="000019E5" w:rsidP="009D09BD">
      <w:pPr>
        <w:rPr>
          <w:lang w:val="es-MX"/>
        </w:rPr>
      </w:pPr>
    </w:p>
    <w:sectPr w:rsidR="000019E5" w:rsidRPr="00C97450" w:rsidSect="00314FAC">
      <w:headerReference w:type="default" r:id="rId72"/>
      <w:footerReference w:type="default" r:id="rId73"/>
      <w:pgSz w:w="12242" w:h="15842" w:code="1"/>
      <w:pgMar w:top="1243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14285" w:rsidRDefault="00A14285" w:rsidP="00314FAC">
      <w:pPr>
        <w:spacing w:after="0" w:line="240" w:lineRule="auto"/>
      </w:pPr>
      <w:r>
        <w:separator/>
      </w:r>
    </w:p>
  </w:endnote>
  <w:endnote w:type="continuationSeparator" w:id="0">
    <w:p w:rsidR="00A14285" w:rsidRDefault="00A14285" w:rsidP="00314F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IDFont+F1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ourier 10">
    <w:panose1 w:val="00000000000000000000"/>
    <w:charset w:val="00"/>
    <w:family w:val="moder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36007" w:rsidRDefault="00C36007">
    <w:pPr>
      <w:pStyle w:val="Piedepgina"/>
    </w:pPr>
    <w:r>
      <w:rPr>
        <w:noProof/>
        <w:lang w:val="es-MX" w:eastAsia="es-MX"/>
      </w:rPr>
      <mc:AlternateContent>
        <mc:Choice Requires="wps">
          <w:drawing>
            <wp:anchor distT="45720" distB="45720" distL="114300" distR="114300" simplePos="0" relativeHeight="251668480" behindDoc="0" locked="0" layoutInCell="1" allowOverlap="1" wp14:anchorId="06D47344" wp14:editId="1F56A1D1">
              <wp:simplePos x="0" y="0"/>
              <wp:positionH relativeFrom="column">
                <wp:posOffset>723265</wp:posOffset>
              </wp:positionH>
              <wp:positionV relativeFrom="paragraph">
                <wp:posOffset>-65405</wp:posOffset>
              </wp:positionV>
              <wp:extent cx="4417060" cy="489585"/>
              <wp:effectExtent l="0" t="0" r="2540" b="6350"/>
              <wp:wrapSquare wrapText="bothSides"/>
              <wp:docPr id="217" name="Cuadro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17060" cy="48958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C36007" w:rsidRPr="005C1B3E" w:rsidRDefault="00C36007" w:rsidP="00B07FB9">
                          <w:pPr>
                            <w:spacing w:after="0" w:line="240" w:lineRule="auto"/>
                            <w:jc w:val="center"/>
                            <w:rPr>
                              <w:b/>
                              <w:color w:val="808080" w:themeColor="background1" w:themeShade="80"/>
                              <w:sz w:val="28"/>
                              <w:szCs w:val="28"/>
                            </w:rPr>
                          </w:pPr>
                          <w:r w:rsidRPr="005C1B3E">
                            <w:rPr>
                              <w:b/>
                              <w:color w:val="808080" w:themeColor="background1" w:themeShade="80"/>
                              <w:sz w:val="28"/>
                              <w:szCs w:val="28"/>
                            </w:rPr>
                            <w:t>ESTADO MAYOR GENERAL DE LA ARMADA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 xmlns:w16se="http://schemas.microsoft.com/office/word/2015/wordml/symex" xmlns:cx="http://schemas.microsoft.com/office/drawing/2014/chartex">
          <w:pict>
            <v:shapetype w14:anchorId="06D47344" id="_x0000_t202" coordsize="21600,21600" o:spt="202" path="m,l,21600r21600,l21600,xe">
              <v:stroke joinstyle="miter"/>
              <v:path gradientshapeok="t" o:connecttype="rect"/>
            </v:shapetype>
            <v:shape id="Cuadro de texto 2" o:spid="_x0000_s1026" type="#_x0000_t202" style="position:absolute;margin-left:56.95pt;margin-top:-5.15pt;width:347.8pt;height:38.55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" stroked="f">
              <v:textbox style="mso-fit-shape-to-text:t">
                <w:txbxContent>
                  <w:p w:rsidR="00A94FC4" w:rsidRPr="005C1B3E" w:rsidRDefault="00A94FC4" w:rsidP="00B07FB9">
                    <w:pPr>
                      <w:spacing w:after="0" w:line="240" w:lineRule="auto"/>
                      <w:jc w:val="center"/>
                      <w:rPr>
                        <w:b/>
                        <w:color w:val="808080" w:themeColor="background1" w:themeShade="80"/>
                        <w:sz w:val="28"/>
                        <w:szCs w:val="28"/>
                      </w:rPr>
                    </w:pPr>
                    <w:r w:rsidRPr="005C1B3E">
                      <w:rPr>
                        <w:b/>
                        <w:color w:val="808080" w:themeColor="background1" w:themeShade="80"/>
                        <w:sz w:val="28"/>
                        <w:szCs w:val="28"/>
                      </w:rPr>
                      <w:t>ESTADO MAYOR GENERAL DE LA ARMADA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Pr="00314FAC"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6F017119" wp14:editId="255CCC23">
              <wp:simplePos x="0" y="0"/>
              <wp:positionH relativeFrom="column">
                <wp:posOffset>720090</wp:posOffset>
              </wp:positionH>
              <wp:positionV relativeFrom="paragraph">
                <wp:posOffset>-130810</wp:posOffset>
              </wp:positionV>
              <wp:extent cx="4417060" cy="45085"/>
              <wp:effectExtent l="0" t="0" r="21590" b="12065"/>
              <wp:wrapNone/>
              <wp:docPr id="46" name="Rectángulo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417060" cy="45085"/>
                      </a:xfrm>
                      <a:prstGeom prst="rect">
                        <a:avLst/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="http://schemas.microsoft.com/office/drawing/2014/chartex">
          <w:pict>
            <v:rect w14:anchorId="6525A7FB" id="Rectángulo 46" o:spid="_x0000_s1026" style="position:absolute;margin-left:56.7pt;margin-top:-10.3pt;width:347.8pt;height:3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" fillcolor="#7f7f7f [1612]" strokecolor="#7f7f7f [1612]" strokeweight="2pt"/>
          </w:pict>
        </mc:Fallback>
      </mc:AlternateContent>
    </w:r>
    <w:r w:rsidRPr="00314FAC"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74101E86" wp14:editId="296FE348">
              <wp:simplePos x="0" y="0"/>
              <wp:positionH relativeFrom="column">
                <wp:posOffset>1040130</wp:posOffset>
              </wp:positionH>
              <wp:positionV relativeFrom="paragraph">
                <wp:posOffset>-184480</wp:posOffset>
              </wp:positionV>
              <wp:extent cx="3817620" cy="45085"/>
              <wp:effectExtent l="0" t="0" r="11430" b="12065"/>
              <wp:wrapNone/>
              <wp:docPr id="45" name="Rectángulo 4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817620" cy="45085"/>
                      </a:xfrm>
                      <a:prstGeom prst="rect">
                        <a:avLst/>
                      </a:prstGeom>
                      <a:solidFill>
                        <a:schemeClr val="tx2"/>
                      </a:solidFill>
                      <a:ln>
                        <a:solidFill>
                          <a:schemeClr val="tx2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cx="http://schemas.microsoft.com/office/drawing/2014/chartex">
          <w:pict>
            <v:rect w14:anchorId="15E06E0B" id="Rectángulo 45" o:spid="_x0000_s1026" style="position:absolute;margin-left:81.9pt;margin-top:-14.55pt;width:300.6pt;height:3.5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" fillcolor="#1f497d [3215]" strokecolor="#1f497d [3215]" strokeweight="2pt"/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14285" w:rsidRDefault="00A14285" w:rsidP="00314FAC">
      <w:pPr>
        <w:spacing w:after="0" w:line="240" w:lineRule="auto"/>
      </w:pPr>
      <w:r>
        <w:separator/>
      </w:r>
    </w:p>
  </w:footnote>
  <w:footnote w:type="continuationSeparator" w:id="0">
    <w:p w:rsidR="00A14285" w:rsidRDefault="00A14285" w:rsidP="00314F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36007" w:rsidRDefault="00C36007">
    <w:pPr>
      <w:pStyle w:val="Encabezado"/>
    </w:pPr>
    <w:r w:rsidRPr="00314FAC">
      <w:rPr>
        <w:noProof/>
        <w:lang w:val="es-MX" w:eastAsia="es-MX"/>
      </w:rPr>
      <w:drawing>
        <wp:anchor distT="0" distB="0" distL="114300" distR="114300" simplePos="0" relativeHeight="251660288" behindDoc="0" locked="0" layoutInCell="1" allowOverlap="1" wp14:anchorId="04260144" wp14:editId="410B31D2">
          <wp:simplePos x="0" y="0"/>
          <wp:positionH relativeFrom="column">
            <wp:posOffset>5255260</wp:posOffset>
          </wp:positionH>
          <wp:positionV relativeFrom="paragraph">
            <wp:posOffset>-331996</wp:posOffset>
          </wp:positionV>
          <wp:extent cx="474980" cy="451485"/>
          <wp:effectExtent l="0" t="0" r="1270" b="5715"/>
          <wp:wrapNone/>
          <wp:docPr id="37" name="Imagen 10" descr="Descripción: C:\Users\SIG\Desktop\EMGA.gif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n 10" descr="Descripción: C:\Users\SIG\Desktop\EMGA.g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74980" cy="4514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14FAC">
      <w:rPr>
        <w:noProof/>
        <w:lang w:val="es-MX" w:eastAsia="es-MX"/>
      </w:rPr>
      <w:drawing>
        <wp:anchor distT="0" distB="0" distL="114300" distR="114300" simplePos="0" relativeHeight="251659264" behindDoc="0" locked="0" layoutInCell="1" allowOverlap="1" wp14:anchorId="5F7FC221" wp14:editId="43475304">
          <wp:simplePos x="0" y="0"/>
          <wp:positionH relativeFrom="column">
            <wp:posOffset>-453390</wp:posOffset>
          </wp:positionH>
          <wp:positionV relativeFrom="paragraph">
            <wp:posOffset>-330091</wp:posOffset>
          </wp:positionV>
          <wp:extent cx="1323975" cy="453390"/>
          <wp:effectExtent l="0" t="0" r="9525" b="3810"/>
          <wp:wrapNone/>
          <wp:docPr id="39" name="7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415" name="7 Imagen"/>
                  <pic:cNvPicPr>
                    <a:picLocks noChangeAspect="1"/>
                  </pic:cNvPicPr>
                </pic:nvPicPr>
                <pic:blipFill>
                  <a:blip r:embed="rId2" cstate="print"/>
                  <a:stretch>
                    <a:fillRect/>
                  </a:stretch>
                </pic:blipFill>
                <pic:spPr bwMode="auto">
                  <a:xfrm>
                    <a:off x="0" y="0"/>
                    <a:ext cx="1323975" cy="453390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9134ECE" wp14:editId="64C3054F">
              <wp:simplePos x="0" y="0"/>
              <wp:positionH relativeFrom="column">
                <wp:posOffset>703580</wp:posOffset>
              </wp:positionH>
              <wp:positionV relativeFrom="paragraph">
                <wp:posOffset>235890</wp:posOffset>
              </wp:positionV>
              <wp:extent cx="4417466" cy="45719"/>
              <wp:effectExtent l="0" t="0" r="21590" b="12065"/>
              <wp:wrapNone/>
              <wp:docPr id="43" name="Rectángulo 4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417466" cy="45719"/>
                      </a:xfrm>
                      <a:prstGeom prst="rect">
                        <a:avLst/>
                      </a:prstGeom>
                      <a:solidFill>
                        <a:schemeClr val="bg1">
                          <a:lumMod val="50000"/>
                        </a:schemeClr>
                      </a:solidFill>
                      <a:ln>
                        <a:solidFill>
                          <a:schemeClr val="bg1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="http://schemas.microsoft.com/office/drawing/2014/chartex">
          <w:pict>
            <v:rect w14:anchorId="1D202A94" id="Rectángulo 43" o:spid="_x0000_s1026" style="position:absolute;margin-left:55.4pt;margin-top:18.55pt;width:347.85pt;height:3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" fillcolor="#7f7f7f [1612]" strokecolor="#7f7f7f [1612]" strokeweight="2pt"/>
          </w:pict>
        </mc:Fallback>
      </mc:AlternateContent>
    </w: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AF84B0" wp14:editId="7082175F">
              <wp:simplePos x="0" y="0"/>
              <wp:positionH relativeFrom="column">
                <wp:posOffset>1024128</wp:posOffset>
              </wp:positionH>
              <wp:positionV relativeFrom="paragraph">
                <wp:posOffset>179222</wp:posOffset>
              </wp:positionV>
              <wp:extent cx="3817924" cy="45719"/>
              <wp:effectExtent l="0" t="0" r="11430" b="12065"/>
              <wp:wrapNone/>
              <wp:docPr id="41" name="Rectángulo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817924" cy="45719"/>
                      </a:xfrm>
                      <a:prstGeom prst="rect">
                        <a:avLst/>
                      </a:prstGeom>
                      <a:solidFill>
                        <a:schemeClr val="tx2"/>
                      </a:solidFill>
                      <a:ln>
                        <a:solidFill>
                          <a:schemeClr val="tx2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cx="http://schemas.microsoft.com/office/drawing/2014/chartex">
          <w:pict>
            <v:rect w14:anchorId="28DDFF9A" id="Rectángulo 41" o:spid="_x0000_s1026" style="position:absolute;margin-left:80.65pt;margin-top:14.1pt;width:300.6pt;height:3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" fillcolor="#1f497d [3215]" strokecolor="#1f497d [3215]" strokeweight="2pt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7288"/>
    <w:rsid w:val="000019E5"/>
    <w:rsid w:val="00005C25"/>
    <w:rsid w:val="00012C32"/>
    <w:rsid w:val="0002273E"/>
    <w:rsid w:val="00030BE1"/>
    <w:rsid w:val="000340FB"/>
    <w:rsid w:val="00034FB9"/>
    <w:rsid w:val="00057EEC"/>
    <w:rsid w:val="000810AD"/>
    <w:rsid w:val="00095FEF"/>
    <w:rsid w:val="000B6F5D"/>
    <w:rsid w:val="000D3B46"/>
    <w:rsid w:val="000E57B3"/>
    <w:rsid w:val="000F7FB2"/>
    <w:rsid w:val="001143F6"/>
    <w:rsid w:val="00130932"/>
    <w:rsid w:val="001457C3"/>
    <w:rsid w:val="00154575"/>
    <w:rsid w:val="001738EA"/>
    <w:rsid w:val="0018738F"/>
    <w:rsid w:val="001B25A4"/>
    <w:rsid w:val="001B2EF6"/>
    <w:rsid w:val="001C1EFC"/>
    <w:rsid w:val="001C393A"/>
    <w:rsid w:val="001D54F0"/>
    <w:rsid w:val="001D64E3"/>
    <w:rsid w:val="001E23D2"/>
    <w:rsid w:val="00241D23"/>
    <w:rsid w:val="00272BFF"/>
    <w:rsid w:val="00273B03"/>
    <w:rsid w:val="0029650A"/>
    <w:rsid w:val="00296809"/>
    <w:rsid w:val="002B12CC"/>
    <w:rsid w:val="002B2CA6"/>
    <w:rsid w:val="002C4723"/>
    <w:rsid w:val="002D3909"/>
    <w:rsid w:val="002F12E1"/>
    <w:rsid w:val="002F2197"/>
    <w:rsid w:val="00304A14"/>
    <w:rsid w:val="00306F2D"/>
    <w:rsid w:val="00311B6A"/>
    <w:rsid w:val="00314FAC"/>
    <w:rsid w:val="003154A1"/>
    <w:rsid w:val="00337F4C"/>
    <w:rsid w:val="00350F88"/>
    <w:rsid w:val="003520E5"/>
    <w:rsid w:val="0035488C"/>
    <w:rsid w:val="00357C07"/>
    <w:rsid w:val="00373A68"/>
    <w:rsid w:val="00377288"/>
    <w:rsid w:val="0038524B"/>
    <w:rsid w:val="003A4372"/>
    <w:rsid w:val="003B4F0A"/>
    <w:rsid w:val="003E4EE2"/>
    <w:rsid w:val="0040252C"/>
    <w:rsid w:val="00430757"/>
    <w:rsid w:val="0043278F"/>
    <w:rsid w:val="00440EC2"/>
    <w:rsid w:val="0047006B"/>
    <w:rsid w:val="00497308"/>
    <w:rsid w:val="004B1226"/>
    <w:rsid w:val="004B1B94"/>
    <w:rsid w:val="004D7EE6"/>
    <w:rsid w:val="005000E2"/>
    <w:rsid w:val="005072DD"/>
    <w:rsid w:val="00511BFC"/>
    <w:rsid w:val="00514737"/>
    <w:rsid w:val="00526908"/>
    <w:rsid w:val="005404EB"/>
    <w:rsid w:val="00542DFB"/>
    <w:rsid w:val="0056099E"/>
    <w:rsid w:val="005726AA"/>
    <w:rsid w:val="00575235"/>
    <w:rsid w:val="00576514"/>
    <w:rsid w:val="00582547"/>
    <w:rsid w:val="00590330"/>
    <w:rsid w:val="005A28E4"/>
    <w:rsid w:val="005A2D21"/>
    <w:rsid w:val="005B5402"/>
    <w:rsid w:val="005B63B2"/>
    <w:rsid w:val="005C1B3E"/>
    <w:rsid w:val="005C3039"/>
    <w:rsid w:val="005C613F"/>
    <w:rsid w:val="005F03ED"/>
    <w:rsid w:val="00630CCC"/>
    <w:rsid w:val="00637B35"/>
    <w:rsid w:val="00673965"/>
    <w:rsid w:val="00681354"/>
    <w:rsid w:val="00694FD2"/>
    <w:rsid w:val="00695EB7"/>
    <w:rsid w:val="00696C48"/>
    <w:rsid w:val="006A0E09"/>
    <w:rsid w:val="006A7414"/>
    <w:rsid w:val="006D2916"/>
    <w:rsid w:val="006F3C4D"/>
    <w:rsid w:val="00703D48"/>
    <w:rsid w:val="007247DB"/>
    <w:rsid w:val="00734EED"/>
    <w:rsid w:val="007534CD"/>
    <w:rsid w:val="0077746C"/>
    <w:rsid w:val="0077772F"/>
    <w:rsid w:val="0079110F"/>
    <w:rsid w:val="007A3AB6"/>
    <w:rsid w:val="007B2595"/>
    <w:rsid w:val="007B2CFD"/>
    <w:rsid w:val="007B4A49"/>
    <w:rsid w:val="007C7DD5"/>
    <w:rsid w:val="007F1706"/>
    <w:rsid w:val="00805506"/>
    <w:rsid w:val="00816051"/>
    <w:rsid w:val="00822FBA"/>
    <w:rsid w:val="00826ADB"/>
    <w:rsid w:val="00841ECA"/>
    <w:rsid w:val="008444B7"/>
    <w:rsid w:val="00851440"/>
    <w:rsid w:val="00857843"/>
    <w:rsid w:val="0087120B"/>
    <w:rsid w:val="0087343B"/>
    <w:rsid w:val="0088313C"/>
    <w:rsid w:val="008A06EE"/>
    <w:rsid w:val="008B1CD8"/>
    <w:rsid w:val="008C040D"/>
    <w:rsid w:val="008C4A3D"/>
    <w:rsid w:val="008C542F"/>
    <w:rsid w:val="00923719"/>
    <w:rsid w:val="00930EB1"/>
    <w:rsid w:val="009368C4"/>
    <w:rsid w:val="00937FB3"/>
    <w:rsid w:val="00942308"/>
    <w:rsid w:val="00964752"/>
    <w:rsid w:val="009803EE"/>
    <w:rsid w:val="00991D2A"/>
    <w:rsid w:val="009973BF"/>
    <w:rsid w:val="009C3450"/>
    <w:rsid w:val="009C66C7"/>
    <w:rsid w:val="009D09BD"/>
    <w:rsid w:val="009F15E3"/>
    <w:rsid w:val="009F608E"/>
    <w:rsid w:val="00A03959"/>
    <w:rsid w:val="00A03B08"/>
    <w:rsid w:val="00A14285"/>
    <w:rsid w:val="00A14C4B"/>
    <w:rsid w:val="00A21FD4"/>
    <w:rsid w:val="00A24E5E"/>
    <w:rsid w:val="00A324BD"/>
    <w:rsid w:val="00A5192B"/>
    <w:rsid w:val="00A51FCC"/>
    <w:rsid w:val="00A75F62"/>
    <w:rsid w:val="00A84A1C"/>
    <w:rsid w:val="00A94FC4"/>
    <w:rsid w:val="00AA0A52"/>
    <w:rsid w:val="00AA6D35"/>
    <w:rsid w:val="00AA7F2D"/>
    <w:rsid w:val="00AC0979"/>
    <w:rsid w:val="00AF2EED"/>
    <w:rsid w:val="00B019AC"/>
    <w:rsid w:val="00B07FB9"/>
    <w:rsid w:val="00B14553"/>
    <w:rsid w:val="00B22F4A"/>
    <w:rsid w:val="00B3177B"/>
    <w:rsid w:val="00B40C4A"/>
    <w:rsid w:val="00B5111C"/>
    <w:rsid w:val="00B76AD0"/>
    <w:rsid w:val="00B90C30"/>
    <w:rsid w:val="00BA7F19"/>
    <w:rsid w:val="00BB28D7"/>
    <w:rsid w:val="00BB619C"/>
    <w:rsid w:val="00BD227F"/>
    <w:rsid w:val="00BD7188"/>
    <w:rsid w:val="00C0358B"/>
    <w:rsid w:val="00C12394"/>
    <w:rsid w:val="00C3379C"/>
    <w:rsid w:val="00C36007"/>
    <w:rsid w:val="00C36A1E"/>
    <w:rsid w:val="00C43D85"/>
    <w:rsid w:val="00C44B52"/>
    <w:rsid w:val="00C670DA"/>
    <w:rsid w:val="00C97450"/>
    <w:rsid w:val="00CA411C"/>
    <w:rsid w:val="00CB08F3"/>
    <w:rsid w:val="00CC32C9"/>
    <w:rsid w:val="00CD039C"/>
    <w:rsid w:val="00CE0DB0"/>
    <w:rsid w:val="00CF0AC9"/>
    <w:rsid w:val="00CF2EB2"/>
    <w:rsid w:val="00D01441"/>
    <w:rsid w:val="00D01E74"/>
    <w:rsid w:val="00D13612"/>
    <w:rsid w:val="00D32756"/>
    <w:rsid w:val="00D500D5"/>
    <w:rsid w:val="00D805F8"/>
    <w:rsid w:val="00D94CC2"/>
    <w:rsid w:val="00DA3278"/>
    <w:rsid w:val="00DA485A"/>
    <w:rsid w:val="00DE6B5D"/>
    <w:rsid w:val="00DF2521"/>
    <w:rsid w:val="00E054ED"/>
    <w:rsid w:val="00E424C6"/>
    <w:rsid w:val="00E42652"/>
    <w:rsid w:val="00E55654"/>
    <w:rsid w:val="00E56774"/>
    <w:rsid w:val="00E6635A"/>
    <w:rsid w:val="00E72F70"/>
    <w:rsid w:val="00E82394"/>
    <w:rsid w:val="00E92E46"/>
    <w:rsid w:val="00EC6FEB"/>
    <w:rsid w:val="00EF60DB"/>
    <w:rsid w:val="00F076F3"/>
    <w:rsid w:val="00F154DA"/>
    <w:rsid w:val="00F35E27"/>
    <w:rsid w:val="00F368D6"/>
    <w:rsid w:val="00F3748A"/>
    <w:rsid w:val="00F40B0E"/>
    <w:rsid w:val="00F41C14"/>
    <w:rsid w:val="00F53EBA"/>
    <w:rsid w:val="00F71857"/>
    <w:rsid w:val="00F71FE4"/>
    <w:rsid w:val="00F72F2B"/>
    <w:rsid w:val="00F802C1"/>
    <w:rsid w:val="00F92596"/>
    <w:rsid w:val="00FA18EB"/>
    <w:rsid w:val="00FD755A"/>
    <w:rsid w:val="00FE5611"/>
    <w:rsid w:val="00FE7314"/>
    <w:rsid w:val="00FF48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docId w15:val="{12C31C51-F6F2-4D16-B597-99CF3DEB2D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ar">
    <w:name w:val="Título 2 Car"/>
    <w:basedOn w:val="Fuentedeprrafopredeter"/>
    <w:link w:val="Ttulo2"/>
    <w:uiPriority w:val="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ar">
    <w:name w:val="Título 4 Car"/>
    <w:basedOn w:val="Fuentedeprrafopredeter"/>
    <w:link w:val="Ttulo4"/>
    <w:uiPriority w:val="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ar">
    <w:name w:val="Título 5 Car"/>
    <w:basedOn w:val="Fuentedeprrafopredeter"/>
    <w:link w:val="Ttulo5"/>
    <w:uiPriority w:val="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Puesto">
    <w:name w:val="Title"/>
    <w:basedOn w:val="Normal"/>
    <w:next w:val="Normal"/>
    <w:link w:val="PuestoCar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PuestoCar">
    <w:name w:val="Puesto Car"/>
    <w:basedOn w:val="Fuentedeprrafopredeter"/>
    <w:link w:val="Puesto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ar"/>
    <w:uiPriority w:val="11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ar">
    <w:name w:val="Subtítulo Car"/>
    <w:basedOn w:val="Fuentedeprrafopredeter"/>
    <w:link w:val="Subttulo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nfasissutil">
    <w:name w:val="Subtle Emphasis"/>
    <w:basedOn w:val="Fuentedeprrafopredeter"/>
    <w:uiPriority w:val="19"/>
    <w:qFormat/>
    <w:rPr>
      <w:i/>
      <w:iCs/>
      <w:color w:val="808080" w:themeColor="text1" w:themeTint="7F"/>
    </w:rPr>
  </w:style>
  <w:style w:type="character" w:styleId="nfasis">
    <w:name w:val="Emphasis"/>
    <w:basedOn w:val="Fuentedeprrafopredeter"/>
    <w:uiPriority w:val="20"/>
    <w:qFormat/>
    <w:rPr>
      <w:i/>
      <w:iCs/>
    </w:rPr>
  </w:style>
  <w:style w:type="character" w:styleId="nfasisintenso">
    <w:name w:val="Intense Emphasis"/>
    <w:basedOn w:val="Fuentedeprrafopredeter"/>
    <w:uiPriority w:val="21"/>
    <w:qFormat/>
    <w:rPr>
      <w:b/>
      <w:bCs/>
      <w:i/>
      <w:iCs/>
      <w:color w:val="4F81BD" w:themeColor="accent1"/>
    </w:rPr>
  </w:style>
  <w:style w:type="character" w:styleId="Textoennegrita">
    <w:name w:val="Strong"/>
    <w:basedOn w:val="Fuentedeprrafopredeter"/>
    <w:uiPriority w:val="22"/>
    <w:qFormat/>
    <w:rPr>
      <w:b/>
      <w:bCs/>
    </w:rPr>
  </w:style>
  <w:style w:type="paragraph" w:styleId="Cita">
    <w:name w:val="Quote"/>
    <w:basedOn w:val="Normal"/>
    <w:next w:val="Normal"/>
    <w:link w:val="CitaCar"/>
    <w:uiPriority w:val="29"/>
    <w:qFormat/>
    <w:rPr>
      <w:i/>
      <w:iCs/>
      <w:color w:val="000000" w:themeColor="text1"/>
    </w:rPr>
  </w:style>
  <w:style w:type="character" w:customStyle="1" w:styleId="CitaCar">
    <w:name w:val="Cita Car"/>
    <w:basedOn w:val="Fuentedeprrafopredeter"/>
    <w:link w:val="Cita"/>
    <w:uiPriority w:val="29"/>
    <w:rPr>
      <w:i/>
      <w:iCs/>
      <w:color w:val="000000" w:themeColor="text1"/>
    </w:rPr>
  </w:style>
  <w:style w:type="paragraph" w:styleId="Citadestacada">
    <w:name w:val="Intense Quote"/>
    <w:basedOn w:val="Normal"/>
    <w:next w:val="Normal"/>
    <w:link w:val="CitadestacadaCar"/>
    <w:uiPriority w:val="30"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destacadaCar">
    <w:name w:val="Cita destacada Car"/>
    <w:basedOn w:val="Fuentedeprrafopredeter"/>
    <w:link w:val="Citadestacada"/>
    <w:uiPriority w:val="30"/>
    <w:rPr>
      <w:b/>
      <w:bCs/>
      <w:i/>
      <w:iCs/>
      <w:color w:val="4F81BD" w:themeColor="accent1"/>
    </w:rPr>
  </w:style>
  <w:style w:type="character" w:styleId="Referenciasutil">
    <w:name w:val="Subtle Reference"/>
    <w:basedOn w:val="Fuentedeprrafopredeter"/>
    <w:uiPriority w:val="31"/>
    <w:qFormat/>
    <w:rPr>
      <w:smallCaps/>
      <w:color w:val="C0504D" w:themeColor="accent2"/>
      <w:u w:val="single"/>
    </w:rPr>
  </w:style>
  <w:style w:type="character" w:styleId="Referenciaintensa">
    <w:name w:val="Intense Reference"/>
    <w:basedOn w:val="Fuentedeprrafopredeter"/>
    <w:uiPriority w:val="32"/>
    <w:qFormat/>
    <w:rPr>
      <w:b/>
      <w:bCs/>
      <w:smallCaps/>
      <w:color w:val="C0504D" w:themeColor="accent2"/>
      <w:spacing w:val="5"/>
      <w:u w:val="single"/>
    </w:rPr>
  </w:style>
  <w:style w:type="character" w:styleId="Ttulodellibro">
    <w:name w:val="Book Title"/>
    <w:basedOn w:val="Fuentedeprrafopredeter"/>
    <w:uiPriority w:val="33"/>
    <w:qFormat/>
    <w:rPr>
      <w:b/>
      <w:bCs/>
      <w:smallCaps/>
      <w:spacing w:val="5"/>
    </w:rPr>
  </w:style>
  <w:style w:type="paragraph" w:styleId="Prrafodelista">
    <w:name w:val="List Paragraph"/>
    <w:basedOn w:val="Normal"/>
    <w:uiPriority w:val="34"/>
    <w:qFormat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Pr>
      <w:color w:val="0000FF" w:themeColor="hyperlink"/>
      <w:u w:val="single"/>
    </w:rPr>
  </w:style>
  <w:style w:type="character" w:styleId="Hipervnculovisitado">
    <w:name w:val="FollowedHyperlink"/>
    <w:basedOn w:val="Fuentedeprrafopredeter"/>
    <w:uiPriority w:val="99"/>
    <w:unhideWhenUsed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2C47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314FA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4FAC"/>
  </w:style>
  <w:style w:type="paragraph" w:styleId="Piedepgina">
    <w:name w:val="footer"/>
    <w:basedOn w:val="Normal"/>
    <w:link w:val="PiedepginaCar"/>
    <w:uiPriority w:val="99"/>
    <w:unhideWhenUsed/>
    <w:rsid w:val="00314FA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4FAC"/>
  </w:style>
  <w:style w:type="paragraph" w:styleId="Textodeglobo">
    <w:name w:val="Balloon Text"/>
    <w:basedOn w:val="Normal"/>
    <w:link w:val="TextodegloboCar"/>
    <w:uiPriority w:val="99"/>
    <w:semiHidden/>
    <w:unhideWhenUsed/>
    <w:rsid w:val="00841E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41EC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199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oleObject" Target="embeddings/oleObject1.bin"/><Relationship Id="rId21" Type="http://schemas.microsoft.com/office/2007/relationships/hdphoto" Target="media/hdphoto1.wdp"/><Relationship Id="rId34" Type="http://schemas.openxmlformats.org/officeDocument/2006/relationships/image" Target="media/image27.jpeg"/><Relationship Id="rId42" Type="http://schemas.openxmlformats.org/officeDocument/2006/relationships/image" Target="media/image34.jpeg"/><Relationship Id="rId47" Type="http://schemas.openxmlformats.org/officeDocument/2006/relationships/image" Target="media/image36.png"/><Relationship Id="rId50" Type="http://schemas.openxmlformats.org/officeDocument/2006/relationships/image" Target="media/image38.pn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png"/><Relationship Id="rId7" Type="http://schemas.openxmlformats.org/officeDocument/2006/relationships/image" Target="media/image1.jpeg"/><Relationship Id="rId71" Type="http://schemas.openxmlformats.org/officeDocument/2006/relationships/image" Target="media/image58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pn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2.png"/><Relationship Id="rId45" Type="http://schemas.openxmlformats.org/officeDocument/2006/relationships/oleObject" Target="embeddings/oleObject3.bin"/><Relationship Id="rId53" Type="http://schemas.openxmlformats.org/officeDocument/2006/relationships/image" Target="media/image41.png"/><Relationship Id="rId58" Type="http://schemas.openxmlformats.org/officeDocument/2006/relationships/image" Target="media/image46.jpeg"/><Relationship Id="rId66" Type="http://schemas.openxmlformats.org/officeDocument/2006/relationships/image" Target="media/image54.pn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file:///A:\MVC-819S.JPG" TargetMode="External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4.jpeg"/><Relationship Id="rId44" Type="http://schemas.openxmlformats.org/officeDocument/2006/relationships/oleObject" Target="embeddings/oleObject2.bin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jpeg"/><Relationship Id="rId73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5.png"/><Relationship Id="rId48" Type="http://schemas.openxmlformats.org/officeDocument/2006/relationships/image" Target="media/image37.jpeg"/><Relationship Id="rId56" Type="http://schemas.openxmlformats.org/officeDocument/2006/relationships/image" Target="media/image44.jpe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" Type="http://schemas.openxmlformats.org/officeDocument/2006/relationships/image" Target="media/image2.jpeg"/><Relationship Id="rId51" Type="http://schemas.openxmlformats.org/officeDocument/2006/relationships/image" Target="media/image39.jpeg"/><Relationship Id="rId72" Type="http://schemas.openxmlformats.org/officeDocument/2006/relationships/header" Target="header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oleObject" Target="embeddings/oleObject4.bin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14.png"/><Relationship Id="rId41" Type="http://schemas.openxmlformats.org/officeDocument/2006/relationships/image" Target="media/image33.png"/><Relationship Id="rId54" Type="http://schemas.openxmlformats.org/officeDocument/2006/relationships/image" Target="media/image42.jpeg"/><Relationship Id="rId62" Type="http://schemas.openxmlformats.org/officeDocument/2006/relationships/image" Target="media/image50.png"/><Relationship Id="rId70" Type="http://schemas.openxmlformats.org/officeDocument/2006/relationships/oleObject" Target="embeddings/oleObject5.bin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0.png"/><Relationship Id="rId1" Type="http://schemas.openxmlformats.org/officeDocument/2006/relationships/image" Target="media/image59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Microsoft%20Office\Root\Templates\3082\Word%202010%20look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bg1">
            <a:lumMod val="65000"/>
          </a:schemeClr>
        </a:solidFill>
        <a:ln>
          <a:solidFill>
            <a:schemeClr val="bg1">
              <a:lumMod val="65000"/>
            </a:schemeClr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150EE2-693B-4B53-8ECB-F68C5445A1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Word 2010 look</Template>
  <TotalTime>345</TotalTime>
  <Pages>52</Pages>
  <Words>4120</Words>
  <Characters>22662</Characters>
  <Application>Microsoft Office Word</Application>
  <DocSecurity>0</DocSecurity>
  <Lines>188</Lines>
  <Paragraphs>53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26729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SSPO</dc:creator>
  <cp:keywords/>
  <dc:description/>
  <cp:lastModifiedBy>usuario</cp:lastModifiedBy>
  <cp:revision>58</cp:revision>
  <cp:lastPrinted>2018-01-24T20:54:00Z</cp:lastPrinted>
  <dcterms:created xsi:type="dcterms:W3CDTF">2018-01-23T19:04:00Z</dcterms:created>
  <dcterms:modified xsi:type="dcterms:W3CDTF">2018-01-25T17:29:00Z</dcterms:modified>
</cp:coreProperties>
</file>